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A835D9" w:rsidP="00A835D9" w:rsidRDefault="00A835D9" w14:paraId="1B8E3FB4" w14:textId="77777777">
      <w:pPr>
        <w:jc w:val="center"/>
      </w:pPr>
    </w:p>
    <w:p w:rsidR="00BA1417" w:rsidP="00A835D9" w:rsidRDefault="00A835D9" w14:paraId="292EEE67" w14:textId="7852CCF8">
      <w:pPr>
        <w:jc w:val="center"/>
      </w:pPr>
      <w:r>
        <w:rPr>
          <w:noProof/>
        </w:rPr>
        <w:drawing>
          <wp:inline distT="0" distB="0" distL="0" distR="0" wp14:anchorId="6FA4F758" wp14:editId="5B3BDDBB">
            <wp:extent cx="1920240" cy="1887243"/>
            <wp:effectExtent l="0" t="0" r="381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MHF_Logo_Strap_RGB_Yellow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88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835D9" w:rsidR="00A835D9" w:rsidP="00A835D9" w:rsidRDefault="00A835D9" w14:paraId="69E5B806" w14:textId="77777777">
      <w:pPr>
        <w:jc w:val="center"/>
      </w:pPr>
    </w:p>
    <w:p w:rsidRPr="00A835D9" w:rsidR="00BA1417" w:rsidP="00A835D9" w:rsidRDefault="00BA1417" w14:paraId="4CC7B2BF" w14:textId="7D411CE7">
      <w:pPr>
        <w:spacing w:after="0" w:line="240" w:lineRule="auto"/>
        <w:jc w:val="center"/>
        <w:rPr>
          <w:rFonts w:ascii="Calibri" w:hAnsi="Calibri" w:cs="Calibri"/>
          <w:b/>
          <w:bCs/>
          <w:sz w:val="44"/>
          <w:szCs w:val="44"/>
        </w:rPr>
      </w:pPr>
      <w:r w:rsidRPr="00A835D9">
        <w:rPr>
          <w:rFonts w:ascii="Calibri" w:hAnsi="Calibri" w:cs="Calibri"/>
          <w:b/>
          <w:bCs/>
          <w:sz w:val="44"/>
          <w:szCs w:val="44"/>
        </w:rPr>
        <w:t>Activation Grant – Application Form</w:t>
      </w:r>
    </w:p>
    <w:p w:rsidR="00A835D9" w:rsidP="00A835D9" w:rsidRDefault="00A835D9" w14:paraId="547EFF9F" w14:textId="77777777">
      <w:pPr>
        <w:spacing w:after="0" w:line="240" w:lineRule="auto"/>
        <w:jc w:val="both"/>
        <w:outlineLvl w:val="0"/>
        <w:rPr>
          <w:rFonts w:ascii="Calibri" w:hAnsi="Calibri" w:cs="Calibri"/>
        </w:rPr>
      </w:pPr>
    </w:p>
    <w:p w:rsidR="007A5B73" w:rsidP="00A835D9" w:rsidRDefault="007A5B73" w14:paraId="2C55F240" w14:textId="03C4C98E">
      <w:pPr>
        <w:spacing w:after="0" w:line="240" w:lineRule="auto"/>
        <w:jc w:val="both"/>
        <w:outlineLvl w:val="0"/>
        <w:rPr>
          <w:rFonts w:ascii="Calibri" w:hAnsi="Calibri" w:cs="Calibri"/>
        </w:rPr>
      </w:pPr>
      <w:r w:rsidRPr="00A835D9">
        <w:rPr>
          <w:rFonts w:ascii="Calibri" w:hAnsi="Calibri" w:cs="Calibri"/>
        </w:rPr>
        <w:t xml:space="preserve">The activation grant is available to </w:t>
      </w:r>
      <w:r w:rsidR="00A835D9">
        <w:rPr>
          <w:rFonts w:ascii="Calibri" w:hAnsi="Calibri" w:cs="Calibri"/>
        </w:rPr>
        <w:t>help you</w:t>
      </w:r>
      <w:r w:rsidRPr="00A835D9">
        <w:rPr>
          <w:rFonts w:ascii="Calibri" w:hAnsi="Calibri" w:cs="Calibri"/>
        </w:rPr>
        <w:t xml:space="preserve"> promote, advocate and activate your organisation, group or club </w:t>
      </w:r>
      <w:r w:rsidR="00A835D9">
        <w:rPr>
          <w:rFonts w:ascii="Calibri" w:hAnsi="Calibri" w:cs="Calibri"/>
        </w:rPr>
        <w:t xml:space="preserve">and </w:t>
      </w:r>
      <w:r w:rsidRPr="00A835D9">
        <w:rPr>
          <w:rFonts w:ascii="Calibri" w:hAnsi="Calibri" w:cs="Calibri"/>
        </w:rPr>
        <w:t>to support the positive culture with the people in and around you.</w:t>
      </w:r>
    </w:p>
    <w:p w:rsidRPr="00A835D9" w:rsidR="00A835D9" w:rsidP="00A835D9" w:rsidRDefault="00A835D9" w14:paraId="0A78684D" w14:textId="77777777">
      <w:pPr>
        <w:spacing w:after="0" w:line="240" w:lineRule="auto"/>
        <w:jc w:val="both"/>
        <w:outlineLvl w:val="0"/>
        <w:rPr>
          <w:rFonts w:ascii="Calibri" w:hAnsi="Calibri" w:cs="Calibri"/>
        </w:rPr>
      </w:pPr>
    </w:p>
    <w:p w:rsidR="007A5B73" w:rsidP="00A835D9" w:rsidRDefault="007A5B73" w14:paraId="17843A25" w14:textId="0698CD34">
      <w:pPr>
        <w:spacing w:after="0" w:line="240" w:lineRule="auto"/>
        <w:jc w:val="both"/>
        <w:outlineLvl w:val="0"/>
        <w:rPr>
          <w:rFonts w:ascii="Calibri" w:hAnsi="Calibri" w:cs="Calibri"/>
        </w:rPr>
      </w:pPr>
      <w:r w:rsidRPr="0449E304">
        <w:rPr>
          <w:rFonts w:ascii="Calibri" w:hAnsi="Calibri" w:cs="Calibri"/>
        </w:rPr>
        <w:t>Organisations, groups and clubs can apply for grants of up to £</w:t>
      </w:r>
      <w:r w:rsidRPr="0449E304" w:rsidR="06A2F7B9">
        <w:rPr>
          <w:rFonts w:ascii="Calibri" w:hAnsi="Calibri" w:cs="Calibri"/>
        </w:rPr>
        <w:t>2</w:t>
      </w:r>
      <w:r w:rsidRPr="0449E304" w:rsidR="00A835D9">
        <w:rPr>
          <w:rFonts w:ascii="Calibri" w:hAnsi="Calibri" w:cs="Calibri"/>
        </w:rPr>
        <w:t>,</w:t>
      </w:r>
      <w:r w:rsidRPr="0449E304">
        <w:rPr>
          <w:rFonts w:ascii="Calibri" w:hAnsi="Calibri" w:cs="Calibri"/>
        </w:rPr>
        <w:t xml:space="preserve">000 to fund a variety of different ideas, projects and campaigns </w:t>
      </w:r>
      <w:r w:rsidRPr="0449E304" w:rsidR="00A835D9">
        <w:rPr>
          <w:rFonts w:ascii="Calibri" w:hAnsi="Calibri" w:cs="Calibri"/>
        </w:rPr>
        <w:t xml:space="preserve">- </w:t>
      </w:r>
      <w:r w:rsidRPr="0449E304">
        <w:rPr>
          <w:rFonts w:ascii="Calibri" w:hAnsi="Calibri" w:cs="Calibri"/>
        </w:rPr>
        <w:t>all to help develop a positive mental health culture. For projects larger than this amount we can support you with accessing larger grant pots</w:t>
      </w:r>
      <w:r w:rsidRPr="0449E304" w:rsidR="00A835D9">
        <w:rPr>
          <w:rFonts w:ascii="Calibri" w:hAnsi="Calibri" w:cs="Calibri"/>
        </w:rPr>
        <w:t>;</w:t>
      </w:r>
      <w:r w:rsidRPr="0449E304">
        <w:rPr>
          <w:rFonts w:ascii="Calibri" w:hAnsi="Calibri" w:cs="Calibri"/>
        </w:rPr>
        <w:t xml:space="preserve"> please just get in touch for more information. </w:t>
      </w:r>
    </w:p>
    <w:p w:rsidRPr="00A835D9" w:rsidR="00A835D9" w:rsidP="00A835D9" w:rsidRDefault="00A835D9" w14:paraId="44D02D99" w14:textId="77777777">
      <w:pPr>
        <w:spacing w:after="0" w:line="240" w:lineRule="auto"/>
        <w:jc w:val="both"/>
        <w:outlineLvl w:val="0"/>
        <w:rPr>
          <w:rFonts w:ascii="Calibri" w:hAnsi="Calibri" w:cs="Calibri"/>
        </w:rPr>
      </w:pPr>
    </w:p>
    <w:p w:rsidR="007A5B73" w:rsidP="00A835D9" w:rsidRDefault="007A5B73" w14:paraId="01129FC6" w14:textId="6C168934">
      <w:pPr>
        <w:spacing w:after="0" w:line="240" w:lineRule="auto"/>
        <w:jc w:val="both"/>
        <w:rPr>
          <w:rFonts w:ascii="Calibri" w:hAnsi="Calibri" w:cs="Calibri"/>
        </w:rPr>
      </w:pPr>
      <w:r w:rsidRPr="00A835D9">
        <w:rPr>
          <w:rFonts w:ascii="Calibri" w:hAnsi="Calibri" w:cs="Calibri"/>
        </w:rPr>
        <w:t xml:space="preserve">The application process is quick and easy to complete and is specifically </w:t>
      </w:r>
      <w:r w:rsidR="00A835D9">
        <w:rPr>
          <w:rFonts w:ascii="Calibri" w:hAnsi="Calibri" w:cs="Calibri"/>
        </w:rPr>
        <w:t xml:space="preserve">created </w:t>
      </w:r>
      <w:r w:rsidRPr="00A835D9">
        <w:rPr>
          <w:rFonts w:ascii="Calibri" w:hAnsi="Calibri" w:cs="Calibri"/>
        </w:rPr>
        <w:t>for organisations, groups and clubs that want to embed the Moving Mental Health Forward principles into their environment</w:t>
      </w:r>
      <w:r w:rsidR="00A835D9">
        <w:rPr>
          <w:rFonts w:ascii="Calibri" w:hAnsi="Calibri" w:cs="Calibri"/>
        </w:rPr>
        <w:t>.</w:t>
      </w:r>
    </w:p>
    <w:p w:rsidRPr="00A835D9" w:rsidR="00A835D9" w:rsidP="00A835D9" w:rsidRDefault="00A835D9" w14:paraId="12CAE3D9" w14:textId="77777777">
      <w:pPr>
        <w:spacing w:after="0" w:line="240" w:lineRule="auto"/>
        <w:jc w:val="both"/>
        <w:rPr>
          <w:rFonts w:ascii="Calibri" w:hAnsi="Calibri" w:cs="Calibri"/>
        </w:rPr>
      </w:pPr>
    </w:p>
    <w:p w:rsidR="007A5B73" w:rsidP="00A835D9" w:rsidRDefault="007A5B73" w14:paraId="6C2AA7A4" w14:textId="1675836B">
      <w:pPr>
        <w:spacing w:after="0" w:line="240" w:lineRule="auto"/>
        <w:jc w:val="both"/>
        <w:rPr>
          <w:rFonts w:ascii="Calibri" w:hAnsi="Calibri" w:cs="Calibri"/>
        </w:rPr>
      </w:pPr>
      <w:r w:rsidRPr="1E0B5D3B" w:rsidR="007A5B73">
        <w:rPr>
          <w:rFonts w:ascii="Calibri" w:hAnsi="Calibri" w:cs="Calibri"/>
        </w:rPr>
        <w:t xml:space="preserve">Completed applications needs to be sent to </w:t>
      </w:r>
      <w:hyperlink r:id="R52dd855fd66148a7">
        <w:r w:rsidRPr="1E0B5D3B" w:rsidR="00A835D9">
          <w:rPr>
            <w:rStyle w:val="Hyperlink"/>
            <w:rFonts w:ascii="Calibri" w:hAnsi="Calibri" w:cs="Calibri"/>
            <w:b w:val="1"/>
            <w:bCs w:val="1"/>
          </w:rPr>
          <w:t>sportandactiverecreation@barnsley.gov.uk</w:t>
        </w:r>
      </w:hyperlink>
      <w:r w:rsidRPr="1E0B5D3B" w:rsidR="00A835D9">
        <w:rPr>
          <w:rFonts w:ascii="Calibri" w:hAnsi="Calibri" w:cs="Calibri"/>
          <w:b w:val="1"/>
          <w:bCs w:val="1"/>
        </w:rPr>
        <w:t xml:space="preserve">. </w:t>
      </w:r>
      <w:r w:rsidRPr="1E0B5D3B" w:rsidR="007A5B73">
        <w:rPr>
          <w:rFonts w:ascii="Calibri" w:hAnsi="Calibri" w:cs="Calibri"/>
        </w:rPr>
        <w:t>If the application is successful, we will expect you to keep a track of how you spend the funding with evidence showing the items paid for.</w:t>
      </w:r>
      <w:r w:rsidRPr="1E0B5D3B" w:rsidR="3C8A9997">
        <w:rPr>
          <w:rFonts w:ascii="Calibri" w:hAnsi="Calibri" w:cs="Calibri"/>
        </w:rPr>
        <w:t xml:space="preserve"> </w:t>
      </w:r>
    </w:p>
    <w:p w:rsidRPr="00A835D9" w:rsidR="00A835D9" w:rsidP="00A835D9" w:rsidRDefault="00A835D9" w14:paraId="14358B2F" w14:textId="77777777">
      <w:pPr>
        <w:spacing w:after="0" w:line="240" w:lineRule="auto"/>
        <w:jc w:val="both"/>
        <w:outlineLvl w:val="0"/>
        <w:rPr>
          <w:rFonts w:ascii="Calibri" w:hAnsi="Calibri" w:cs="Calibri"/>
        </w:rPr>
      </w:pPr>
    </w:p>
    <w:p w:rsidRPr="00A835D9" w:rsidR="007A5B73" w:rsidP="00A835D9" w:rsidRDefault="007A5B73" w14:paraId="0ADF24DC" w14:textId="65293B4D">
      <w:pPr>
        <w:spacing w:after="0" w:line="240" w:lineRule="auto"/>
        <w:outlineLvl w:val="0"/>
        <w:rPr>
          <w:rFonts w:cstheme="minorHAnsi"/>
          <w:b/>
        </w:rPr>
      </w:pPr>
      <w:r w:rsidRPr="00A835D9">
        <w:rPr>
          <w:rFonts w:cstheme="minorHAnsi"/>
          <w:b/>
        </w:rPr>
        <w:t>Who can apply?</w:t>
      </w:r>
    </w:p>
    <w:p w:rsidRPr="00A835D9" w:rsidR="00A835D9" w:rsidP="00A835D9" w:rsidRDefault="00A835D9" w14:paraId="79D4EB46" w14:textId="77777777">
      <w:pPr>
        <w:spacing w:after="0" w:line="240" w:lineRule="auto"/>
        <w:outlineLvl w:val="0"/>
        <w:rPr>
          <w:rFonts w:cstheme="minorHAnsi"/>
        </w:rPr>
      </w:pPr>
    </w:p>
    <w:p w:rsidRPr="00A835D9" w:rsidR="007A5B73" w:rsidP="00A835D9" w:rsidRDefault="007A5B73" w14:paraId="2D95B9EE" w14:textId="77777777">
      <w:pPr>
        <w:spacing w:after="0" w:line="240" w:lineRule="auto"/>
        <w:rPr>
          <w:rFonts w:cstheme="minorHAnsi"/>
          <w:u w:val="single"/>
        </w:rPr>
      </w:pPr>
      <w:r w:rsidRPr="00A835D9">
        <w:rPr>
          <w:rFonts w:cstheme="minorHAnsi"/>
          <w:u w:val="single"/>
        </w:rPr>
        <w:t>You should:</w:t>
      </w:r>
    </w:p>
    <w:p w:rsidRPr="00A835D9" w:rsidR="007A5B73" w:rsidP="0449E304" w:rsidRDefault="007A5B73" w14:paraId="640AA72A" w14:textId="77777777">
      <w:pPr>
        <w:numPr>
          <w:ilvl w:val="0"/>
          <w:numId w:val="3"/>
        </w:numPr>
        <w:spacing w:after="0" w:line="240" w:lineRule="auto"/>
      </w:pPr>
      <w:r w:rsidRPr="0449E304">
        <w:t>Have a valid constitution.</w:t>
      </w:r>
    </w:p>
    <w:p w:rsidRPr="00A835D9" w:rsidR="007A5B73" w:rsidP="0449E304" w:rsidRDefault="007A5B73" w14:paraId="07BBEFF2" w14:textId="77777777">
      <w:pPr>
        <w:numPr>
          <w:ilvl w:val="0"/>
          <w:numId w:val="3"/>
        </w:numPr>
        <w:spacing w:after="0" w:line="240" w:lineRule="auto"/>
      </w:pPr>
      <w:r w:rsidRPr="0449E304">
        <w:t>Have a bank account in the club name.</w:t>
      </w:r>
    </w:p>
    <w:p w:rsidRPr="00A835D9" w:rsidR="007A5B73" w:rsidP="0449E304" w:rsidRDefault="007A5B73" w14:paraId="4FF0C9CA" w14:textId="0017500A">
      <w:pPr>
        <w:numPr>
          <w:ilvl w:val="0"/>
          <w:numId w:val="3"/>
        </w:numPr>
        <w:spacing w:after="0" w:line="240" w:lineRule="auto"/>
      </w:pPr>
      <w:r w:rsidRPr="0449E304">
        <w:t>Be Barnsley based i.e. meet, train and compete within Barnsley. If your club is situated at the boundary with another council area, Barnsley residents must make up at least 75% of your organisation, group or club customer base or membership.</w:t>
      </w:r>
    </w:p>
    <w:p w:rsidRPr="00A835D9" w:rsidR="007A5B73" w:rsidP="0449E304" w:rsidRDefault="007A5B73" w14:paraId="637A3108" w14:textId="2B17F8A2">
      <w:pPr>
        <w:numPr>
          <w:ilvl w:val="0"/>
          <w:numId w:val="3"/>
        </w:numPr>
        <w:spacing w:after="0" w:line="240" w:lineRule="auto"/>
      </w:pPr>
      <w:r w:rsidRPr="0449E304">
        <w:t>Be an organisatio</w:t>
      </w:r>
      <w:r w:rsidRPr="0449E304" w:rsidR="00A835D9">
        <w:t>n</w:t>
      </w:r>
      <w:r w:rsidRPr="0449E304">
        <w:t xml:space="preserve">, group or club that is part of the Moving Mental Health Forward Network.  </w:t>
      </w:r>
    </w:p>
    <w:p w:rsidRPr="00A835D9" w:rsidR="007A5B73" w:rsidP="00A835D9" w:rsidRDefault="007A5B73" w14:paraId="61B7FA43" w14:textId="77777777">
      <w:pPr>
        <w:spacing w:after="0" w:line="240" w:lineRule="auto"/>
        <w:rPr>
          <w:rFonts w:cstheme="minorHAnsi"/>
        </w:rPr>
      </w:pPr>
    </w:p>
    <w:p w:rsidRPr="00A835D9" w:rsidR="007A5B73" w:rsidP="00A835D9" w:rsidRDefault="007A5B73" w14:paraId="6ED10B62" w14:textId="48460200">
      <w:pPr>
        <w:spacing w:after="0" w:line="240" w:lineRule="auto"/>
        <w:outlineLvl w:val="0"/>
        <w:rPr>
          <w:rFonts w:cstheme="minorHAnsi"/>
        </w:rPr>
      </w:pPr>
      <w:r w:rsidRPr="00A835D9">
        <w:rPr>
          <w:rFonts w:cstheme="minorHAnsi"/>
          <w:b/>
        </w:rPr>
        <w:t>What we will fund</w:t>
      </w:r>
      <w:r w:rsidR="00A835D9">
        <w:rPr>
          <w:rFonts w:cstheme="minorHAnsi"/>
          <w:b/>
        </w:rPr>
        <w:t>?</w:t>
      </w:r>
    </w:p>
    <w:p w:rsidRPr="00A835D9" w:rsidR="008D0B7E" w:rsidP="0449E304" w:rsidRDefault="007A5B73" w14:paraId="3EA3A212" w14:textId="30B7F20B">
      <w:pPr>
        <w:numPr>
          <w:ilvl w:val="0"/>
          <w:numId w:val="4"/>
        </w:numPr>
        <w:spacing w:after="0" w:line="240" w:lineRule="auto"/>
      </w:pPr>
      <w:r w:rsidRPr="0449E304">
        <w:t>Training</w:t>
      </w:r>
      <w:r w:rsidRPr="0449E304" w:rsidR="00A074AC">
        <w:t xml:space="preserve">, </w:t>
      </w:r>
      <w:r w:rsidRPr="0449E304" w:rsidR="00A835D9">
        <w:t>e</w:t>
      </w:r>
      <w:r w:rsidRPr="0449E304" w:rsidR="008D0B7E">
        <w:t>vents</w:t>
      </w:r>
      <w:r w:rsidRPr="0449E304" w:rsidR="00A835D9">
        <w:t>.</w:t>
      </w:r>
    </w:p>
    <w:p w:rsidRPr="00A835D9" w:rsidR="00A074AC" w:rsidP="0449E304" w:rsidRDefault="007A5B73" w14:paraId="09A3A620" w14:textId="77777777">
      <w:pPr>
        <w:numPr>
          <w:ilvl w:val="0"/>
          <w:numId w:val="4"/>
        </w:numPr>
        <w:spacing w:after="0" w:line="240" w:lineRule="auto"/>
      </w:pPr>
      <w:r w:rsidRPr="0449E304">
        <w:t xml:space="preserve">Awareness raising, promotional items – banners etc. </w:t>
      </w:r>
    </w:p>
    <w:p w:rsidRPr="00A835D9" w:rsidR="007A5B73" w:rsidP="0449E304" w:rsidRDefault="007A5B73" w14:paraId="1C160AEE" w14:textId="1B741054">
      <w:pPr>
        <w:numPr>
          <w:ilvl w:val="0"/>
          <w:numId w:val="4"/>
        </w:numPr>
        <w:spacing w:after="0" w:line="240" w:lineRule="auto"/>
      </w:pPr>
      <w:r w:rsidRPr="0449E304">
        <w:t xml:space="preserve">Media </w:t>
      </w:r>
      <w:r w:rsidRPr="0449E304" w:rsidR="00A835D9">
        <w:t>and c</w:t>
      </w:r>
      <w:r w:rsidRPr="0449E304">
        <w:t>ommunications</w:t>
      </w:r>
      <w:r w:rsidRPr="0449E304" w:rsidR="00A835D9">
        <w:t>.</w:t>
      </w:r>
    </w:p>
    <w:p w:rsidRPr="00A835D9" w:rsidR="007A5B73" w:rsidP="0449E304" w:rsidRDefault="007A5B73" w14:paraId="14ADFBF8" w14:textId="4EA3156C">
      <w:pPr>
        <w:numPr>
          <w:ilvl w:val="0"/>
          <w:numId w:val="4"/>
        </w:numPr>
        <w:spacing w:after="0" w:line="240" w:lineRule="auto"/>
      </w:pPr>
      <w:r w:rsidRPr="0449E304">
        <w:t>New targeted sessions</w:t>
      </w:r>
      <w:r w:rsidRPr="0449E304" w:rsidR="00A835D9">
        <w:t>.</w:t>
      </w:r>
    </w:p>
    <w:p w:rsidRPr="00A835D9" w:rsidR="007A5B73" w:rsidP="0449E304" w:rsidRDefault="007A5B73" w14:paraId="594CA23B" w14:textId="77D3BCB7">
      <w:pPr>
        <w:numPr>
          <w:ilvl w:val="0"/>
          <w:numId w:val="4"/>
        </w:numPr>
        <w:spacing w:after="0" w:line="240" w:lineRule="auto"/>
      </w:pPr>
      <w:r w:rsidRPr="0449E304">
        <w:t>Great ideas!</w:t>
      </w:r>
    </w:p>
    <w:p w:rsidRPr="00A835D9" w:rsidR="007A5B73" w:rsidP="00A835D9" w:rsidRDefault="007A5B73" w14:paraId="71A812B6" w14:textId="77777777">
      <w:pPr>
        <w:spacing w:after="0" w:line="240" w:lineRule="auto"/>
        <w:rPr>
          <w:rFonts w:cstheme="minorHAnsi"/>
        </w:rPr>
      </w:pPr>
    </w:p>
    <w:p w:rsidRPr="00A835D9" w:rsidR="007A5B73" w:rsidP="00A835D9" w:rsidRDefault="007A5B73" w14:paraId="318A208B" w14:textId="3DDFC585">
      <w:pPr>
        <w:spacing w:after="0" w:line="240" w:lineRule="auto"/>
        <w:rPr>
          <w:rFonts w:cstheme="minorHAnsi"/>
        </w:rPr>
      </w:pPr>
      <w:r w:rsidRPr="00A835D9">
        <w:rPr>
          <w:rFonts w:cstheme="minorHAnsi"/>
          <w:b/>
        </w:rPr>
        <w:t xml:space="preserve">What we won’t </w:t>
      </w:r>
      <w:r w:rsidR="00A835D9">
        <w:rPr>
          <w:rFonts w:cstheme="minorHAnsi"/>
          <w:b/>
        </w:rPr>
        <w:t>f</w:t>
      </w:r>
      <w:r w:rsidRPr="00A835D9">
        <w:rPr>
          <w:rFonts w:cstheme="minorHAnsi"/>
          <w:b/>
        </w:rPr>
        <w:t>und</w:t>
      </w:r>
      <w:r w:rsidR="00A835D9">
        <w:rPr>
          <w:rFonts w:cstheme="minorHAnsi"/>
          <w:b/>
        </w:rPr>
        <w:t>?</w:t>
      </w:r>
    </w:p>
    <w:p w:rsidR="007A5B73" w:rsidP="0449E304" w:rsidRDefault="007A5B73" w14:paraId="1BF26F2C" w14:textId="7B7932F9">
      <w:pPr>
        <w:numPr>
          <w:ilvl w:val="0"/>
          <w:numId w:val="5"/>
        </w:numPr>
        <w:spacing w:after="0" w:line="240" w:lineRule="auto"/>
      </w:pPr>
      <w:r w:rsidRPr="0449E304">
        <w:t>Retrospective purchases</w:t>
      </w:r>
      <w:r w:rsidRPr="0449E304" w:rsidR="00A835D9">
        <w:t xml:space="preserve"> (</w:t>
      </w:r>
      <w:r w:rsidRPr="0449E304">
        <w:t xml:space="preserve">proof of expenditure must be provided within </w:t>
      </w:r>
      <w:r w:rsidRPr="0449E304" w:rsidR="00A835D9">
        <w:t>two</w:t>
      </w:r>
      <w:r w:rsidRPr="0449E304">
        <w:t xml:space="preserve"> months of purchase</w:t>
      </w:r>
      <w:r w:rsidRPr="0449E304" w:rsidR="00A835D9">
        <w:t>)</w:t>
      </w:r>
      <w:r w:rsidRPr="0449E304">
        <w:t>.</w:t>
      </w:r>
    </w:p>
    <w:p w:rsidR="006D3032" w:rsidP="00FD2FBB" w:rsidRDefault="006D3032" w14:paraId="09DBB29B" w14:textId="77777777">
      <w:pPr>
        <w:spacing w:after="0" w:line="240" w:lineRule="auto"/>
        <w:rPr>
          <w:b/>
          <w:bCs/>
        </w:rPr>
      </w:pPr>
    </w:p>
    <w:p w:rsidR="00B20196" w:rsidP="00FD2FBB" w:rsidRDefault="00FD2FBB" w14:paraId="73A564DB" w14:textId="677B8CF6">
      <w:pPr>
        <w:spacing w:after="0" w:line="240" w:lineRule="auto"/>
      </w:pPr>
      <w:r>
        <w:rPr>
          <w:b/>
          <w:bCs/>
        </w:rPr>
        <w:t>Examples of how the grant can be used</w:t>
      </w:r>
    </w:p>
    <w:p w:rsidR="00F3776C" w:rsidP="00C955BB" w:rsidRDefault="00391641" w14:paraId="2FD9BAD9" w14:textId="075932AE">
      <w:pPr>
        <w:pStyle w:val="ListParagraph"/>
        <w:numPr>
          <w:ilvl w:val="0"/>
          <w:numId w:val="5"/>
        </w:numPr>
        <w:spacing w:after="0" w:line="240" w:lineRule="auto"/>
      </w:pPr>
      <w:r>
        <w:t>To host a c</w:t>
      </w:r>
      <w:r w:rsidR="00FC62E1">
        <w:t xml:space="preserve">ommunity event to </w:t>
      </w:r>
      <w:r w:rsidR="00F3776C">
        <w:t xml:space="preserve">raise awareness of mental health </w:t>
      </w:r>
    </w:p>
    <w:p w:rsidR="00FA18BF" w:rsidP="00C955BB" w:rsidRDefault="00735514" w14:paraId="6BF0A594" w14:textId="6F849F6E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To start up a new session </w:t>
      </w:r>
      <w:r w:rsidR="00FA18BF">
        <w:t>focused on</w:t>
      </w:r>
      <w:r w:rsidR="005F5C0D">
        <w:t xml:space="preserve"> supporting people</w:t>
      </w:r>
      <w:r w:rsidR="002A0E44">
        <w:t>’</w:t>
      </w:r>
      <w:r w:rsidR="005F5C0D">
        <w:t>s mental health</w:t>
      </w:r>
    </w:p>
    <w:p w:rsidR="007629FE" w:rsidP="00C955BB" w:rsidRDefault="00FA18BF" w14:paraId="2F7A886B" w14:textId="77777777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To purchase </w:t>
      </w:r>
      <w:r w:rsidR="00EA34D2">
        <w:t>a ‘talking bench</w:t>
      </w:r>
      <w:r w:rsidR="008D2A02">
        <w:t xml:space="preserve">’ or a similar safe place to </w:t>
      </w:r>
      <w:r w:rsidR="007629FE">
        <w:t>talk openly</w:t>
      </w:r>
    </w:p>
    <w:p w:rsidR="00CC1A4A" w:rsidP="00C955BB" w:rsidRDefault="002A0E44" w14:paraId="57944548" w14:textId="77777777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To </w:t>
      </w:r>
      <w:r w:rsidR="002013C8">
        <w:t xml:space="preserve">attend </w:t>
      </w:r>
      <w:r w:rsidR="00CC1A4A">
        <w:t xml:space="preserve">mental health </w:t>
      </w:r>
      <w:r w:rsidR="002013C8">
        <w:t xml:space="preserve">training </w:t>
      </w:r>
      <w:r w:rsidR="00CC1A4A">
        <w:t>and courses</w:t>
      </w:r>
    </w:p>
    <w:p w:rsidR="00C955BB" w:rsidP="00CC1A4A" w:rsidRDefault="00C955BB" w14:paraId="025191AC" w14:textId="4A19B728">
      <w:pPr>
        <w:pStyle w:val="ListParagraph"/>
        <w:spacing w:after="0" w:line="240" w:lineRule="auto"/>
      </w:pPr>
      <w:r>
        <w:br/>
      </w:r>
    </w:p>
    <w:p w:rsidR="00C955BB" w:rsidRDefault="00C955BB" w14:paraId="4D4E4094" w14:textId="77777777">
      <w:pPr>
        <w:spacing w:after="0" w:line="240" w:lineRule="auto"/>
      </w:pPr>
      <w:r>
        <w:br w:type="page"/>
      </w:r>
    </w:p>
    <w:p w:rsidR="00C955BB" w:rsidP="00A835D9" w:rsidRDefault="00C955BB" w14:paraId="46173037" w14:textId="77777777">
      <w:pPr>
        <w:spacing w:after="0" w:line="240" w:lineRule="auto"/>
        <w:jc w:val="center"/>
        <w:outlineLvl w:val="0"/>
        <w:rPr>
          <w:rFonts w:ascii="Calibri" w:hAnsi="Calibri" w:cs="Calibri"/>
          <w:b/>
          <w:sz w:val="44"/>
          <w:szCs w:val="44"/>
        </w:rPr>
      </w:pPr>
    </w:p>
    <w:p w:rsidRPr="00A835D9" w:rsidR="00E724F5" w:rsidP="00A835D9" w:rsidRDefault="007A5B73" w14:paraId="48F8101D" w14:textId="5E8597A3">
      <w:pPr>
        <w:spacing w:after="0" w:line="240" w:lineRule="auto"/>
        <w:jc w:val="center"/>
        <w:outlineLvl w:val="0"/>
        <w:rPr>
          <w:rFonts w:ascii="Calibri" w:hAnsi="Calibri" w:cs="Calibri"/>
          <w:b/>
          <w:sz w:val="44"/>
          <w:szCs w:val="44"/>
        </w:rPr>
      </w:pPr>
      <w:r w:rsidRPr="00A835D9">
        <w:rPr>
          <w:rFonts w:ascii="Calibri" w:hAnsi="Calibri" w:cs="Calibri"/>
          <w:b/>
          <w:sz w:val="44"/>
          <w:szCs w:val="44"/>
        </w:rPr>
        <w:t>MOVING MENTAL HEALTH FORWARD</w:t>
      </w:r>
    </w:p>
    <w:p w:rsidRPr="00A835D9" w:rsidR="007A5B73" w:rsidP="00A835D9" w:rsidRDefault="007A5B73" w14:paraId="3FA73E5C" w14:textId="57141B8B">
      <w:pPr>
        <w:spacing w:after="0" w:line="240" w:lineRule="auto"/>
        <w:jc w:val="center"/>
        <w:outlineLvl w:val="0"/>
        <w:rPr>
          <w:rFonts w:ascii="Calibri" w:hAnsi="Calibri" w:cs="Calibri"/>
          <w:b/>
          <w:sz w:val="44"/>
          <w:szCs w:val="44"/>
          <w:u w:val="single"/>
        </w:rPr>
      </w:pPr>
      <w:r w:rsidRPr="00A835D9">
        <w:rPr>
          <w:rFonts w:ascii="Calibri" w:hAnsi="Calibri" w:cs="Calibri"/>
          <w:b/>
          <w:sz w:val="44"/>
          <w:szCs w:val="44"/>
          <w:u w:val="single"/>
        </w:rPr>
        <w:t>APPLICATION FORM</w:t>
      </w:r>
    </w:p>
    <w:p w:rsidR="00A835D9" w:rsidP="00A835D9" w:rsidRDefault="00A835D9" w14:paraId="397196E3" w14:textId="03D6F330">
      <w:pPr>
        <w:spacing w:after="0" w:line="240" w:lineRule="auto"/>
        <w:jc w:val="center"/>
        <w:outlineLvl w:val="0"/>
        <w:rPr>
          <w:rFonts w:ascii="Calibri" w:hAnsi="Calibri" w:cs="Calibri"/>
          <w:b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2126"/>
        <w:gridCol w:w="1985"/>
        <w:gridCol w:w="3628"/>
      </w:tblGrid>
      <w:tr w:rsidR="003A2484" w:rsidTr="003A2484" w14:paraId="34FD1A98" w14:textId="77777777">
        <w:trPr>
          <w:trHeight w:val="777"/>
        </w:trPr>
        <w:tc>
          <w:tcPr>
            <w:tcW w:w="3397" w:type="dxa"/>
            <w:gridSpan w:val="2"/>
            <w:shd w:val="clear" w:color="auto" w:fill="E7E6E6" w:themeFill="background2"/>
            <w:vAlign w:val="center"/>
          </w:tcPr>
          <w:p w:rsidRPr="003A2484" w:rsidR="003A2484" w:rsidP="003A2484" w:rsidRDefault="003A2484" w14:paraId="078E6B2C" w14:textId="1551DA3E">
            <w:pPr>
              <w:spacing w:after="0" w:line="240" w:lineRule="auto"/>
              <w:outlineLvl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3A2484">
              <w:rPr>
                <w:rFonts w:ascii="Calibri" w:hAnsi="Calibri" w:cs="Calibri"/>
                <w:b/>
                <w:bCs/>
                <w:sz w:val="24"/>
                <w:szCs w:val="24"/>
              </w:rPr>
              <w:t>Organisation/group/club name:</w:t>
            </w:r>
          </w:p>
        </w:tc>
        <w:tc>
          <w:tcPr>
            <w:tcW w:w="5613" w:type="dxa"/>
            <w:gridSpan w:val="2"/>
            <w:vAlign w:val="center"/>
          </w:tcPr>
          <w:p w:rsidRPr="003A2484" w:rsidR="003A2484" w:rsidP="003A2484" w:rsidRDefault="003A2484" w14:paraId="7DB21C85" w14:textId="3D6199E1">
            <w:pPr>
              <w:spacing w:after="0" w:line="240" w:lineRule="auto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A2484" w:rsidTr="003A2484" w14:paraId="36C1F88D" w14:textId="77777777">
        <w:trPr>
          <w:trHeight w:val="972"/>
        </w:trPr>
        <w:tc>
          <w:tcPr>
            <w:tcW w:w="3397" w:type="dxa"/>
            <w:gridSpan w:val="2"/>
            <w:shd w:val="clear" w:color="auto" w:fill="E7E6E6" w:themeFill="background2"/>
            <w:vAlign w:val="center"/>
          </w:tcPr>
          <w:p w:rsidRPr="003A2484" w:rsidR="003A2484" w:rsidP="003A2484" w:rsidRDefault="003A2484" w14:paraId="6CF211DB" w14:textId="50D84EBF">
            <w:pPr>
              <w:spacing w:before="120" w:after="12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3A2484">
              <w:rPr>
                <w:rFonts w:ascii="Calibri" w:hAnsi="Calibri" w:cs="Calibri"/>
                <w:b/>
                <w:bCs/>
                <w:sz w:val="24"/>
                <w:szCs w:val="24"/>
              </w:rPr>
              <w:t>Name and position held within the organisation/group/club:</w:t>
            </w:r>
          </w:p>
        </w:tc>
        <w:tc>
          <w:tcPr>
            <w:tcW w:w="5613" w:type="dxa"/>
            <w:gridSpan w:val="2"/>
            <w:vAlign w:val="center"/>
          </w:tcPr>
          <w:p w:rsidRPr="003A2484" w:rsidR="003A2484" w:rsidP="003A2484" w:rsidRDefault="003A2484" w14:paraId="1DA3FA31" w14:textId="5D0D8924">
            <w:pPr>
              <w:spacing w:after="0" w:line="240" w:lineRule="auto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A2484" w:rsidTr="003A2484" w14:paraId="42DD0FCB" w14:textId="77777777">
        <w:trPr>
          <w:trHeight w:val="564"/>
        </w:trPr>
        <w:tc>
          <w:tcPr>
            <w:tcW w:w="3397" w:type="dxa"/>
            <w:gridSpan w:val="2"/>
            <w:shd w:val="clear" w:color="auto" w:fill="E7E6E6" w:themeFill="background2"/>
            <w:vAlign w:val="center"/>
          </w:tcPr>
          <w:p w:rsidRPr="003A2484" w:rsidR="003A2484" w:rsidP="003A2484" w:rsidRDefault="003A2484" w14:paraId="4A690F64" w14:textId="417C1903">
            <w:pPr>
              <w:spacing w:after="0" w:line="240" w:lineRule="auto"/>
              <w:outlineLvl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3A2484">
              <w:rPr>
                <w:rFonts w:ascii="Calibri" w:hAnsi="Calibri" w:cs="Calibri"/>
                <w:b/>
                <w:bCs/>
                <w:sz w:val="24"/>
                <w:szCs w:val="24"/>
              </w:rPr>
              <w:t>Telephone:</w:t>
            </w:r>
          </w:p>
        </w:tc>
        <w:tc>
          <w:tcPr>
            <w:tcW w:w="5613" w:type="dxa"/>
            <w:gridSpan w:val="2"/>
            <w:vAlign w:val="center"/>
          </w:tcPr>
          <w:p w:rsidRPr="003A2484" w:rsidR="003A2484" w:rsidP="003A2484" w:rsidRDefault="003A2484" w14:paraId="3B8044D2" w14:textId="77777777">
            <w:pPr>
              <w:spacing w:after="0" w:line="240" w:lineRule="auto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A2484" w:rsidTr="003A2484" w14:paraId="13EF8C68" w14:textId="77777777">
        <w:trPr>
          <w:trHeight w:val="558"/>
        </w:trPr>
        <w:tc>
          <w:tcPr>
            <w:tcW w:w="3397" w:type="dxa"/>
            <w:gridSpan w:val="2"/>
            <w:shd w:val="clear" w:color="auto" w:fill="E7E6E6" w:themeFill="background2"/>
            <w:vAlign w:val="center"/>
          </w:tcPr>
          <w:p w:rsidRPr="003A2484" w:rsidR="003A2484" w:rsidP="003A2484" w:rsidRDefault="003A2484" w14:paraId="35B3C0FA" w14:textId="6A9717E2">
            <w:pPr>
              <w:spacing w:after="0" w:line="240" w:lineRule="auto"/>
              <w:outlineLvl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3A2484">
              <w:rPr>
                <w:rFonts w:ascii="Calibri" w:hAnsi="Calibri" w:cs="Calibri"/>
                <w:b/>
                <w:bCs/>
                <w:sz w:val="24"/>
                <w:szCs w:val="24"/>
              </w:rPr>
              <w:t>Contact email:</w:t>
            </w:r>
          </w:p>
        </w:tc>
        <w:tc>
          <w:tcPr>
            <w:tcW w:w="5613" w:type="dxa"/>
            <w:gridSpan w:val="2"/>
            <w:vAlign w:val="center"/>
          </w:tcPr>
          <w:p w:rsidRPr="003A2484" w:rsidR="003A2484" w:rsidP="003A2484" w:rsidRDefault="003A2484" w14:paraId="4BFF15AE" w14:textId="77777777">
            <w:pPr>
              <w:spacing w:after="0" w:line="240" w:lineRule="auto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A2484" w:rsidTr="003A2484" w14:paraId="48FD4565" w14:textId="77777777">
        <w:trPr>
          <w:trHeight w:val="2110"/>
        </w:trPr>
        <w:tc>
          <w:tcPr>
            <w:tcW w:w="3397" w:type="dxa"/>
            <w:gridSpan w:val="2"/>
            <w:shd w:val="clear" w:color="auto" w:fill="E7E6E6" w:themeFill="background2"/>
            <w:vAlign w:val="center"/>
          </w:tcPr>
          <w:p w:rsidRPr="003A2484" w:rsidR="003A2484" w:rsidP="003A2484" w:rsidRDefault="003A2484" w14:paraId="67EA1D3D" w14:textId="5013F4F1">
            <w:pPr>
              <w:spacing w:before="120" w:after="12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3A2484">
              <w:rPr>
                <w:rFonts w:ascii="Calibri" w:hAnsi="Calibri" w:cs="Calibri"/>
                <w:b/>
                <w:bCs/>
                <w:sz w:val="24"/>
                <w:szCs w:val="24"/>
              </w:rPr>
              <w:t>Address for correspondence:</w:t>
            </w:r>
          </w:p>
        </w:tc>
        <w:tc>
          <w:tcPr>
            <w:tcW w:w="5613" w:type="dxa"/>
            <w:gridSpan w:val="2"/>
            <w:vAlign w:val="center"/>
          </w:tcPr>
          <w:p w:rsidRPr="003A2484" w:rsidR="003A2484" w:rsidP="003A2484" w:rsidRDefault="003A2484" w14:paraId="1B70947D" w14:textId="5CCED5A0">
            <w:pPr>
              <w:spacing w:after="0" w:line="240" w:lineRule="auto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A2484" w:rsidTr="003A2484" w14:paraId="569AF41E" w14:textId="77777777">
        <w:trPr>
          <w:trHeight w:val="546"/>
        </w:trPr>
        <w:tc>
          <w:tcPr>
            <w:tcW w:w="3397" w:type="dxa"/>
            <w:gridSpan w:val="2"/>
            <w:shd w:val="clear" w:color="auto" w:fill="E7E6E6" w:themeFill="background2"/>
            <w:vAlign w:val="center"/>
          </w:tcPr>
          <w:p w:rsidRPr="003A2484" w:rsidR="003A2484" w:rsidP="003A2484" w:rsidRDefault="003A2484" w14:paraId="375C0032" w14:textId="28A8B0E5">
            <w:pPr>
              <w:spacing w:after="0" w:line="240" w:lineRule="auto"/>
              <w:outlineLvl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3A2484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Bank Account Name: </w:t>
            </w:r>
          </w:p>
        </w:tc>
        <w:tc>
          <w:tcPr>
            <w:tcW w:w="5613" w:type="dxa"/>
            <w:gridSpan w:val="2"/>
            <w:vAlign w:val="center"/>
          </w:tcPr>
          <w:p w:rsidRPr="003A2484" w:rsidR="003A2484" w:rsidP="003A2484" w:rsidRDefault="003A2484" w14:paraId="5F804319" w14:textId="77777777">
            <w:pPr>
              <w:spacing w:after="0" w:line="240" w:lineRule="auto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A2484" w:rsidTr="003A2484" w14:paraId="1AD9D691" w14:textId="77777777">
        <w:trPr>
          <w:trHeight w:val="604"/>
        </w:trPr>
        <w:tc>
          <w:tcPr>
            <w:tcW w:w="1271" w:type="dxa"/>
            <w:shd w:val="clear" w:color="auto" w:fill="E7E6E6" w:themeFill="background2"/>
            <w:vAlign w:val="center"/>
          </w:tcPr>
          <w:p w:rsidRPr="003A2484" w:rsidR="003A2484" w:rsidP="003A2484" w:rsidRDefault="003A2484" w14:paraId="5EB40E6F" w14:textId="6881005A">
            <w:pPr>
              <w:spacing w:after="0" w:line="240" w:lineRule="auto"/>
              <w:outlineLvl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3A2484">
              <w:rPr>
                <w:rFonts w:ascii="Calibri" w:hAnsi="Calibri" w:cs="Calibri"/>
                <w:b/>
                <w:bCs/>
                <w:sz w:val="24"/>
                <w:szCs w:val="24"/>
              </w:rPr>
              <w:t>Sort code:</w:t>
            </w:r>
          </w:p>
        </w:tc>
        <w:tc>
          <w:tcPr>
            <w:tcW w:w="2126" w:type="dxa"/>
            <w:vAlign w:val="center"/>
          </w:tcPr>
          <w:p w:rsidRPr="003A2484" w:rsidR="003A2484" w:rsidP="003A2484" w:rsidRDefault="003A2484" w14:paraId="1193FB2B" w14:textId="61B1025A">
            <w:pPr>
              <w:spacing w:after="0" w:line="240" w:lineRule="auto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:rsidRPr="003A2484" w:rsidR="003A2484" w:rsidP="003A2484" w:rsidRDefault="003A2484" w14:paraId="05BFF14E" w14:textId="1EE1AB3B">
            <w:pPr>
              <w:spacing w:after="0" w:line="240" w:lineRule="auto"/>
              <w:outlineLvl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3A2484">
              <w:rPr>
                <w:rFonts w:ascii="Calibri" w:hAnsi="Calibri" w:cs="Calibri"/>
                <w:b/>
                <w:bCs/>
                <w:sz w:val="24"/>
                <w:szCs w:val="24"/>
              </w:rPr>
              <w:t>Account Number:</w:t>
            </w:r>
          </w:p>
        </w:tc>
        <w:tc>
          <w:tcPr>
            <w:tcW w:w="3628" w:type="dxa"/>
            <w:vAlign w:val="center"/>
          </w:tcPr>
          <w:p w:rsidRPr="003A2484" w:rsidR="003A2484" w:rsidP="003A2484" w:rsidRDefault="003A2484" w14:paraId="7517530C" w14:textId="61228E74">
            <w:pPr>
              <w:spacing w:after="0" w:line="240" w:lineRule="auto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tbl>
      <w:tblPr>
        <w:tblW w:w="9018" w:type="dxa"/>
        <w:tblInd w:w="-8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6"/>
        <w:gridCol w:w="552"/>
        <w:gridCol w:w="568"/>
        <w:gridCol w:w="250"/>
        <w:gridCol w:w="769"/>
        <w:gridCol w:w="473"/>
        <w:gridCol w:w="872"/>
        <w:gridCol w:w="437"/>
        <w:gridCol w:w="224"/>
        <w:gridCol w:w="221"/>
        <w:gridCol w:w="942"/>
        <w:gridCol w:w="275"/>
        <w:gridCol w:w="240"/>
        <w:gridCol w:w="809"/>
      </w:tblGrid>
      <w:tr w:rsidRPr="001B6259" w:rsidR="001B6259" w:rsidTr="001B6259" w14:paraId="108F0C75" w14:textId="77777777">
        <w:trPr>
          <w:trHeight w:val="690"/>
        </w:trPr>
        <w:tc>
          <w:tcPr>
            <w:tcW w:w="7969" w:type="dxa"/>
            <w:gridSpan w:val="1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hideMark/>
          </w:tcPr>
          <w:p w:rsidRPr="001B6259" w:rsidR="001B6259" w:rsidP="001B6259" w:rsidRDefault="001B6259" w14:paraId="0E082A41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1B6259">
              <w:rPr>
                <w:rFonts w:ascii="Arial" w:hAnsi="Arial" w:eastAsia="Times New Roman" w:cs="Arial"/>
                <w:lang w:eastAsia="en-GB"/>
              </w:rPr>
              <w:t>Estimate how many direct and indirect people are involved with your organisation, group or club? </w:t>
            </w:r>
          </w:p>
          <w:p w:rsidRPr="001B6259" w:rsidR="001B6259" w:rsidP="001B6259" w:rsidRDefault="001B6259" w14:paraId="6A49BFC0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1B6259">
              <w:rPr>
                <w:rFonts w:ascii="Arial" w:hAnsi="Arial" w:eastAsia="Times New Roman" w:cs="Arial"/>
                <w:sz w:val="20"/>
                <w:szCs w:val="20"/>
                <w:lang w:eastAsia="en-GB"/>
              </w:rPr>
              <w:t>(This could be participants, volunteers, supporters, parents, staff etc.) </w:t>
            </w:r>
          </w:p>
        </w:tc>
        <w:tc>
          <w:tcPr>
            <w:tcW w:w="1049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1B6259" w:rsidR="001B6259" w:rsidP="001B6259" w:rsidRDefault="001B6259" w14:paraId="2A4E152C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1B6259">
              <w:rPr>
                <w:rFonts w:ascii="Arial" w:hAnsi="Arial" w:eastAsia="Times New Roman" w:cs="Arial"/>
                <w:lang w:eastAsia="en-GB"/>
              </w:rPr>
              <w:t> </w:t>
            </w:r>
          </w:p>
        </w:tc>
      </w:tr>
      <w:tr w:rsidRPr="001B6259" w:rsidR="001B6259" w:rsidTr="001B6259" w14:paraId="041BF2D7" w14:textId="77777777">
        <w:trPr>
          <w:trHeight w:val="435"/>
        </w:trPr>
        <w:tc>
          <w:tcPr>
            <w:tcW w:w="9018" w:type="dxa"/>
            <w:gridSpan w:val="14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hideMark/>
          </w:tcPr>
          <w:p w:rsidRPr="001B6259" w:rsidR="001B6259" w:rsidP="001B6259" w:rsidRDefault="001B6259" w14:paraId="5ADDA551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1B6259">
              <w:rPr>
                <w:rFonts w:ascii="Arial" w:hAnsi="Arial" w:eastAsia="Times New Roman" w:cs="Arial"/>
                <w:lang w:eastAsia="en-GB"/>
              </w:rPr>
              <w:t>From the number given above, estimate for each section below the % of that number that are in the follow:  </w:t>
            </w:r>
          </w:p>
        </w:tc>
      </w:tr>
      <w:tr w:rsidRPr="001B6259" w:rsidR="001B6259" w:rsidTr="001B6259" w14:paraId="24C76B41" w14:textId="77777777">
        <w:trPr>
          <w:trHeight w:val="435"/>
        </w:trPr>
        <w:tc>
          <w:tcPr>
            <w:tcW w:w="2386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hideMark/>
          </w:tcPr>
          <w:p w:rsidRPr="001B6259" w:rsidR="001B6259" w:rsidP="001B6259" w:rsidRDefault="001B6259" w14:paraId="3F3FD07D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1B6259">
              <w:rPr>
                <w:rFonts w:ascii="Arial" w:hAnsi="Arial" w:eastAsia="Times New Roman" w:cs="Arial"/>
                <w:lang w:eastAsia="en-GB"/>
              </w:rPr>
              <w:t>Gender split (100%) </w:t>
            </w:r>
          </w:p>
        </w:tc>
        <w:tc>
          <w:tcPr>
            <w:tcW w:w="2139" w:type="dxa"/>
            <w:gridSpan w:val="4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1B6259" w:rsidR="001B6259" w:rsidP="001B6259" w:rsidRDefault="001B6259" w14:paraId="0E2E0F99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1B6259">
              <w:rPr>
                <w:rFonts w:ascii="Arial" w:hAnsi="Arial" w:eastAsia="Times New Roman" w:cs="Arial"/>
                <w:lang w:eastAsia="en-GB"/>
              </w:rPr>
              <w:t> Female:  </w:t>
            </w:r>
          </w:p>
        </w:tc>
        <w:tc>
          <w:tcPr>
            <w:tcW w:w="2227" w:type="dxa"/>
            <w:gridSpan w:val="5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1B6259" w:rsidR="001B6259" w:rsidP="001B6259" w:rsidRDefault="001B6259" w14:paraId="18191F4D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1B6259">
              <w:rPr>
                <w:rFonts w:ascii="Arial" w:hAnsi="Arial" w:eastAsia="Times New Roman" w:cs="Arial"/>
                <w:lang w:eastAsia="en-GB"/>
              </w:rPr>
              <w:t>Male:  </w:t>
            </w:r>
          </w:p>
        </w:tc>
        <w:tc>
          <w:tcPr>
            <w:tcW w:w="2266" w:type="dxa"/>
            <w:gridSpan w:val="4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1B6259" w:rsidR="001B6259" w:rsidP="001B6259" w:rsidRDefault="001B6259" w14:paraId="16D281BA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1B6259">
              <w:rPr>
                <w:rFonts w:ascii="Arial" w:hAnsi="Arial" w:eastAsia="Times New Roman" w:cs="Arial"/>
                <w:lang w:eastAsia="en-GB"/>
              </w:rPr>
              <w:t>Other: </w:t>
            </w:r>
          </w:p>
        </w:tc>
      </w:tr>
      <w:tr w:rsidRPr="001B6259" w:rsidR="001B6259" w:rsidTr="001B6259" w14:paraId="063B415B" w14:textId="77777777">
        <w:trPr>
          <w:trHeight w:val="450"/>
        </w:trPr>
        <w:tc>
          <w:tcPr>
            <w:tcW w:w="2386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hideMark/>
          </w:tcPr>
          <w:p w:rsidRPr="001B6259" w:rsidR="001B6259" w:rsidP="001B6259" w:rsidRDefault="001B6259" w14:paraId="116A5650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1B6259">
              <w:rPr>
                <w:rFonts w:ascii="Arial" w:hAnsi="Arial" w:eastAsia="Times New Roman" w:cs="Arial"/>
                <w:lang w:eastAsia="en-GB"/>
              </w:rPr>
              <w:t>Age breakdown (100%) </w:t>
            </w:r>
          </w:p>
        </w:tc>
        <w:tc>
          <w:tcPr>
            <w:tcW w:w="1370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1B6259" w:rsidR="001B6259" w:rsidP="001B6259" w:rsidRDefault="001B6259" w14:paraId="377DE94B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1B6259">
              <w:rPr>
                <w:rFonts w:ascii="Arial" w:hAnsi="Arial" w:eastAsia="Times New Roman" w:cs="Arial"/>
                <w:lang w:eastAsia="en-GB"/>
              </w:rPr>
              <w:t>0-4:  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1B6259" w:rsidR="001B6259" w:rsidP="001B6259" w:rsidRDefault="001B6259" w14:paraId="746BBEDB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1B6259">
              <w:rPr>
                <w:rFonts w:ascii="Arial" w:hAnsi="Arial" w:eastAsia="Times New Roman" w:cs="Arial"/>
                <w:lang w:eastAsia="en-GB"/>
              </w:rPr>
              <w:t>5-17: 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1B6259" w:rsidR="001B6259" w:rsidP="001B6259" w:rsidRDefault="001B6259" w14:paraId="6485C4E1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1B6259">
              <w:rPr>
                <w:rFonts w:ascii="Arial" w:hAnsi="Arial" w:eastAsia="Times New Roman" w:cs="Arial"/>
                <w:lang w:eastAsia="en-GB"/>
              </w:rPr>
              <w:t>18-25: </w:t>
            </w:r>
          </w:p>
        </w:tc>
        <w:tc>
          <w:tcPr>
            <w:tcW w:w="1387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1B6259" w:rsidR="001B6259" w:rsidP="001B6259" w:rsidRDefault="001B6259" w14:paraId="7ADEC62C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1B6259">
              <w:rPr>
                <w:rFonts w:ascii="Arial" w:hAnsi="Arial" w:eastAsia="Times New Roman" w:cs="Arial"/>
                <w:lang w:eastAsia="en-GB"/>
              </w:rPr>
              <w:t>25-64: 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1B6259" w:rsidR="001B6259" w:rsidP="001B6259" w:rsidRDefault="001B6259" w14:paraId="4F658F67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1B6259">
              <w:rPr>
                <w:rFonts w:ascii="Arial" w:hAnsi="Arial" w:eastAsia="Times New Roman" w:cs="Arial"/>
                <w:lang w:eastAsia="en-GB"/>
              </w:rPr>
              <w:t>65+: </w:t>
            </w:r>
          </w:p>
        </w:tc>
      </w:tr>
      <w:tr w:rsidRPr="001B6259" w:rsidR="001B6259" w:rsidTr="001B6259" w14:paraId="478E6B97" w14:textId="77777777">
        <w:trPr>
          <w:trHeight w:val="435"/>
        </w:trPr>
        <w:tc>
          <w:tcPr>
            <w:tcW w:w="2938" w:type="dxa"/>
            <w:gridSpan w:val="2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hideMark/>
          </w:tcPr>
          <w:p w:rsidRPr="001B6259" w:rsidR="001B6259" w:rsidP="001B6259" w:rsidRDefault="001B6259" w14:paraId="2A46F8DB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1B6259">
              <w:rPr>
                <w:rFonts w:ascii="Arial" w:hAnsi="Arial" w:eastAsia="Times New Roman" w:cs="Arial"/>
                <w:lang w:eastAsia="en-GB"/>
              </w:rPr>
              <w:t>People with a disability (100%) 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1B6259" w:rsidR="001B6259" w:rsidP="001B6259" w:rsidRDefault="001B6259" w14:paraId="7FC5B741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1B6259">
              <w:rPr>
                <w:rFonts w:ascii="Arial" w:hAnsi="Arial" w:eastAsia="Times New Roman" w:cs="Arial"/>
                <w:lang w:eastAsia="en-GB"/>
              </w:rPr>
              <w:t> </w:t>
            </w:r>
          </w:p>
        </w:tc>
        <w:tc>
          <w:tcPr>
            <w:tcW w:w="2364" w:type="dxa"/>
            <w:gridSpan w:val="4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D9D9D9"/>
            <w:hideMark/>
          </w:tcPr>
          <w:p w:rsidRPr="001B6259" w:rsidR="001B6259" w:rsidP="001B6259" w:rsidRDefault="001B6259" w14:paraId="5F1446AD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1B6259">
              <w:rPr>
                <w:rFonts w:ascii="Arial" w:hAnsi="Arial" w:eastAsia="Times New Roman" w:cs="Arial"/>
                <w:lang w:eastAsia="en-GB"/>
              </w:rPr>
              <w:t>People without a disability 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1B6259" w:rsidR="001B6259" w:rsidP="001B6259" w:rsidRDefault="001B6259" w14:paraId="27E843AD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1B6259">
              <w:rPr>
                <w:rFonts w:ascii="Arial" w:hAnsi="Arial" w:eastAsia="Times New Roman" w:cs="Arial"/>
                <w:lang w:eastAsia="en-GB"/>
              </w:rPr>
              <w:t> </w:t>
            </w:r>
          </w:p>
        </w:tc>
        <w:tc>
          <w:tcPr>
            <w:tcW w:w="1678" w:type="dxa"/>
            <w:gridSpan w:val="4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D9D9D9"/>
            <w:hideMark/>
          </w:tcPr>
          <w:p w:rsidRPr="001B6259" w:rsidR="001B6259" w:rsidP="001B6259" w:rsidRDefault="001B6259" w14:paraId="1478FBBF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1B6259">
              <w:rPr>
                <w:rFonts w:ascii="Arial" w:hAnsi="Arial" w:eastAsia="Times New Roman" w:cs="Arial"/>
                <w:lang w:eastAsia="en-GB"/>
              </w:rPr>
              <w:t>Not known 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1B6259" w:rsidR="001B6259" w:rsidP="001B6259" w:rsidRDefault="001B6259" w14:paraId="005E9533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1B6259">
              <w:rPr>
                <w:rFonts w:ascii="Arial" w:hAnsi="Arial" w:eastAsia="Times New Roman" w:cs="Arial"/>
                <w:lang w:eastAsia="en-GB"/>
              </w:rPr>
              <w:t> </w:t>
            </w:r>
          </w:p>
        </w:tc>
      </w:tr>
    </w:tbl>
    <w:p w:rsidRPr="00A835D9" w:rsidR="003A2484" w:rsidP="0449E304" w:rsidRDefault="003A2484" w14:paraId="425D5C50" w14:textId="77777777">
      <w:pPr>
        <w:spacing w:after="120"/>
        <w:rPr>
          <w:rFonts w:ascii="Calibri" w:hAnsi="Calibri" w:cs="Calibri"/>
          <w:b/>
          <w:bCs/>
          <w:sz w:val="24"/>
          <w:szCs w:val="24"/>
        </w:rPr>
      </w:pPr>
    </w:p>
    <w:p w:rsidR="0449E304" w:rsidP="0449E304" w:rsidRDefault="0449E304" w14:paraId="7B838FF8" w14:textId="58FE2137">
      <w:pPr>
        <w:spacing w:after="120"/>
        <w:rPr>
          <w:rFonts w:ascii="Calibri" w:hAnsi="Calibri" w:cs="Calibri"/>
          <w:b/>
          <w:bCs/>
        </w:rPr>
      </w:pPr>
    </w:p>
    <w:p w:rsidR="0449E304" w:rsidP="0449E304" w:rsidRDefault="0449E304" w14:paraId="20D6ED3D" w14:textId="6F24B278">
      <w:pPr>
        <w:spacing w:after="120"/>
        <w:rPr>
          <w:rFonts w:ascii="Calibri" w:hAnsi="Calibri" w:cs="Calibri"/>
          <w:b/>
          <w:bCs/>
        </w:rPr>
      </w:pPr>
    </w:p>
    <w:p w:rsidR="0449E304" w:rsidRDefault="0449E304" w14:paraId="6EBF16AD" w14:textId="295B3A77">
      <w:r>
        <w:br w:type="page"/>
      </w:r>
    </w:p>
    <w:p w:rsidRPr="003A2484" w:rsidR="001A5403" w:rsidP="003A2484" w:rsidRDefault="001A5403" w14:paraId="3C12BA87" w14:textId="38E4F82B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rFonts w:ascii="Calibri" w:hAnsi="Calibri" w:cs="Calibri" w:eastAsiaTheme="minorEastAsia"/>
          <w:b/>
          <w:bCs/>
          <w:sz w:val="32"/>
          <w:szCs w:val="32"/>
        </w:rPr>
      </w:pPr>
      <w:r w:rsidRPr="003A2484">
        <w:rPr>
          <w:rFonts w:ascii="Calibri" w:hAnsi="Calibri" w:cs="Calibri"/>
          <w:b/>
          <w:bCs/>
          <w:sz w:val="32"/>
          <w:szCs w:val="32"/>
        </w:rPr>
        <w:lastRenderedPageBreak/>
        <w:t xml:space="preserve">We would like you to tell us about your project idea. </w:t>
      </w:r>
      <w:r w:rsidRPr="003A2484" w:rsidR="008D0B7E">
        <w:rPr>
          <w:rFonts w:ascii="Calibri" w:hAnsi="Calibri" w:cs="Calibri"/>
          <w:b/>
          <w:bCs/>
          <w:sz w:val="32"/>
          <w:szCs w:val="32"/>
        </w:rPr>
        <w:t xml:space="preserve">What is it you would like to do? </w:t>
      </w:r>
    </w:p>
    <w:p w:rsidRPr="003A2484" w:rsidR="003A2484" w:rsidP="003A2484" w:rsidRDefault="003A2484" w14:paraId="10DE27AB" w14:textId="77777777">
      <w:pPr>
        <w:spacing w:after="0" w:line="240" w:lineRule="auto"/>
        <w:rPr>
          <w:rFonts w:ascii="Calibri" w:hAnsi="Calibri" w:cs="Calibri" w:eastAsiaTheme="minorEastAsia"/>
          <w:b/>
          <w:bCs/>
          <w:sz w:val="24"/>
          <w:szCs w:val="24"/>
        </w:rPr>
      </w:pPr>
    </w:p>
    <w:tbl>
      <w:tblPr>
        <w:tblW w:w="91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153"/>
      </w:tblGrid>
      <w:tr w:rsidRPr="00A835D9" w:rsidR="001A5403" w:rsidTr="003A2484" w14:paraId="0D8F9776" w14:textId="77777777">
        <w:trPr>
          <w:trHeight w:val="4774"/>
        </w:trPr>
        <w:tc>
          <w:tcPr>
            <w:tcW w:w="9153" w:type="dxa"/>
          </w:tcPr>
          <w:p w:rsidRPr="00A835D9" w:rsidR="001A5403" w:rsidP="006F4C26" w:rsidRDefault="001A5403" w14:paraId="23FFF477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1A5403" w:rsidP="006F4C26" w:rsidRDefault="001A5403" w14:paraId="2D523673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1A5403" w:rsidP="006F4C26" w:rsidRDefault="001A5403" w14:paraId="45FF9C9D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1A5403" w:rsidP="006F4C26" w:rsidRDefault="001A5403" w14:paraId="0F833D76" w14:textId="076F7AF0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9E47A9" w:rsidP="006F4C26" w:rsidRDefault="009E47A9" w14:paraId="5ACC079A" w14:textId="604C848C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9E47A9" w:rsidP="006F4C26" w:rsidRDefault="009E47A9" w14:paraId="7285D462" w14:textId="1331B88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9E47A9" w:rsidP="006F4C26" w:rsidRDefault="009E47A9" w14:paraId="7580CF82" w14:textId="69A59E78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9E47A9" w:rsidP="006F4C26" w:rsidRDefault="009E47A9" w14:paraId="11BD3F55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1A5403" w:rsidP="006F4C26" w:rsidRDefault="001A5403" w14:paraId="38D990AA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Pr="00A835D9" w:rsidR="003A33B9" w:rsidP="007A5B73" w:rsidRDefault="003A33B9" w14:paraId="794481AE" w14:textId="77777777">
      <w:pPr>
        <w:spacing w:after="120"/>
        <w:rPr>
          <w:rFonts w:ascii="Calibri" w:hAnsi="Calibri" w:cs="Calibri"/>
          <w:b/>
          <w:sz w:val="24"/>
          <w:szCs w:val="24"/>
        </w:rPr>
      </w:pPr>
    </w:p>
    <w:p w:rsidRPr="003A2484" w:rsidR="003A2484" w:rsidP="003A2484" w:rsidRDefault="003A2484" w14:paraId="49AD7756" w14:textId="19BDE19E">
      <w:pPr>
        <w:pStyle w:val="ListParagraph"/>
        <w:spacing w:after="120"/>
        <w:rPr>
          <w:rFonts w:ascii="Calibri" w:hAnsi="Calibri" w:cs="Calibri" w:eastAsiaTheme="minorEastAsia"/>
          <w:b/>
          <w:bCs/>
          <w:sz w:val="24"/>
          <w:szCs w:val="24"/>
        </w:rPr>
      </w:pPr>
    </w:p>
    <w:p w:rsidRPr="003A2484" w:rsidR="003A2484" w:rsidP="003A2484" w:rsidRDefault="001A5403" w14:paraId="2C6F5885" w14:textId="77777777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rFonts w:ascii="Calibri" w:hAnsi="Calibri" w:cs="Calibri" w:eastAsiaTheme="minorEastAsia"/>
          <w:b/>
          <w:bCs/>
          <w:sz w:val="32"/>
          <w:szCs w:val="32"/>
        </w:rPr>
      </w:pPr>
      <w:r w:rsidRPr="003A2484">
        <w:rPr>
          <w:rFonts w:ascii="Calibri" w:hAnsi="Calibri" w:cs="Calibri"/>
          <w:b/>
          <w:bCs/>
          <w:sz w:val="32"/>
          <w:szCs w:val="32"/>
        </w:rPr>
        <w:t xml:space="preserve">How will </w:t>
      </w:r>
      <w:r w:rsidRPr="003A2484" w:rsidR="008D0B7E">
        <w:rPr>
          <w:rFonts w:ascii="Calibri" w:hAnsi="Calibri" w:cs="Calibri"/>
          <w:b/>
          <w:bCs/>
          <w:sz w:val="32"/>
          <w:szCs w:val="32"/>
        </w:rPr>
        <w:t>your project</w:t>
      </w:r>
      <w:r w:rsidRPr="003A2484">
        <w:rPr>
          <w:rFonts w:ascii="Calibri" w:hAnsi="Calibri" w:cs="Calibri"/>
          <w:b/>
          <w:bCs/>
          <w:sz w:val="32"/>
          <w:szCs w:val="32"/>
        </w:rPr>
        <w:t xml:space="preserve"> help you</w:t>
      </w:r>
      <w:r w:rsidRPr="003A2484" w:rsidR="008D0B7E">
        <w:rPr>
          <w:rFonts w:ascii="Calibri" w:hAnsi="Calibri" w:cs="Calibri"/>
          <w:b/>
          <w:bCs/>
          <w:sz w:val="32"/>
          <w:szCs w:val="32"/>
        </w:rPr>
        <w:t>r organisation, group or club</w:t>
      </w:r>
      <w:r w:rsidRPr="003A2484">
        <w:rPr>
          <w:rFonts w:ascii="Calibri" w:hAnsi="Calibri" w:cs="Calibri"/>
          <w:b/>
          <w:bCs/>
          <w:sz w:val="32"/>
          <w:szCs w:val="32"/>
        </w:rPr>
        <w:t xml:space="preserve"> to </w:t>
      </w:r>
      <w:r w:rsidRPr="003A2484" w:rsidR="008D0B7E">
        <w:rPr>
          <w:rFonts w:ascii="Calibri" w:hAnsi="Calibri" w:cs="Calibri"/>
          <w:b/>
          <w:bCs/>
          <w:sz w:val="32"/>
          <w:szCs w:val="32"/>
        </w:rPr>
        <w:t>create and support</w:t>
      </w:r>
      <w:r w:rsidRPr="003A2484">
        <w:rPr>
          <w:rFonts w:ascii="Calibri" w:hAnsi="Calibri" w:cs="Calibri"/>
          <w:b/>
          <w:bCs/>
          <w:sz w:val="32"/>
          <w:szCs w:val="32"/>
        </w:rPr>
        <w:t xml:space="preserve"> a positive mental health culture</w:t>
      </w:r>
      <w:r w:rsidRPr="003A2484" w:rsidR="008D0B7E">
        <w:rPr>
          <w:rFonts w:ascii="Calibri" w:hAnsi="Calibri" w:cs="Calibri"/>
          <w:b/>
          <w:bCs/>
          <w:sz w:val="32"/>
          <w:szCs w:val="32"/>
        </w:rPr>
        <w:t>?</w:t>
      </w:r>
    </w:p>
    <w:p w:rsidRPr="003A2484" w:rsidR="001A5403" w:rsidP="003A2484" w:rsidRDefault="001A5403" w14:paraId="661B16B3" w14:textId="7B029086">
      <w:pPr>
        <w:pStyle w:val="ListParagraph"/>
        <w:spacing w:after="0" w:line="240" w:lineRule="auto"/>
        <w:ind w:left="714"/>
        <w:rPr>
          <w:rFonts w:ascii="Calibri" w:hAnsi="Calibri" w:cs="Calibri" w:eastAsiaTheme="minorEastAsia"/>
          <w:b/>
          <w:bCs/>
          <w:sz w:val="32"/>
          <w:szCs w:val="32"/>
        </w:rPr>
      </w:pPr>
      <w:r w:rsidRPr="003A2484">
        <w:rPr>
          <w:rFonts w:ascii="Calibri" w:hAnsi="Calibri" w:cs="Calibri"/>
          <w:b/>
          <w:bCs/>
          <w:sz w:val="32"/>
          <w:szCs w:val="32"/>
        </w:rPr>
        <w:t xml:space="preserve"> </w:t>
      </w:r>
    </w:p>
    <w:tbl>
      <w:tblPr>
        <w:tblW w:w="91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189"/>
      </w:tblGrid>
      <w:tr w:rsidRPr="00A835D9" w:rsidR="007A5B73" w:rsidTr="003A2484" w14:paraId="2360182B" w14:textId="77777777">
        <w:trPr>
          <w:trHeight w:val="5625"/>
        </w:trPr>
        <w:tc>
          <w:tcPr>
            <w:tcW w:w="9189" w:type="dxa"/>
          </w:tcPr>
          <w:p w:rsidRPr="00A835D9" w:rsidR="007A5B73" w:rsidP="006F4C26" w:rsidRDefault="007A5B73" w14:paraId="470C088E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7A5B73" w:rsidP="006F4C26" w:rsidRDefault="007A5B73" w14:paraId="33B11C62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7A5B73" w:rsidP="006F4C26" w:rsidRDefault="007A5B73" w14:paraId="2C9AAB8D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7A5B73" w:rsidP="006F4C26" w:rsidRDefault="007A5B73" w14:paraId="44B412CB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7A5B73" w:rsidP="006F4C26" w:rsidRDefault="007A5B73" w14:paraId="6D3C2778" w14:textId="34320C53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3A33B9" w:rsidP="006F4C26" w:rsidRDefault="003A33B9" w14:paraId="7F0F93F8" w14:textId="13AC820D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3A33B9" w:rsidP="006F4C26" w:rsidRDefault="003A33B9" w14:paraId="5C05ECA3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7A5B73" w:rsidP="006F4C26" w:rsidRDefault="007A5B73" w14:paraId="37C30BBF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7A5B73" w:rsidP="006F4C26" w:rsidRDefault="007A5B73" w14:paraId="1EA10C43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1A5403" w:rsidP="007A5B73" w:rsidRDefault="001A5403" w14:paraId="10FDE1AF" w14:textId="4A34A8CD">
      <w:pPr>
        <w:rPr>
          <w:rFonts w:ascii="Calibri" w:hAnsi="Calibri" w:cs="Calibri"/>
          <w:b/>
          <w:sz w:val="24"/>
          <w:szCs w:val="24"/>
        </w:rPr>
      </w:pPr>
    </w:p>
    <w:p w:rsidR="00A87380" w:rsidP="007A5B73" w:rsidRDefault="00A87380" w14:paraId="613C931E" w14:textId="6BE4CD26">
      <w:pPr>
        <w:rPr>
          <w:rFonts w:ascii="Calibri" w:hAnsi="Calibri" w:cs="Calibri"/>
          <w:b/>
          <w:sz w:val="24"/>
          <w:szCs w:val="24"/>
        </w:rPr>
      </w:pPr>
    </w:p>
    <w:p w:rsidRPr="003A2484" w:rsidR="003A2484" w:rsidP="003A2484" w:rsidRDefault="008D0B7E" w14:paraId="4B3065FA" w14:textId="377F285A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rFonts w:ascii="Calibri" w:hAnsi="Calibri" w:cs="Calibri" w:eastAsiaTheme="minorEastAsia"/>
          <w:b/>
          <w:bCs/>
          <w:sz w:val="32"/>
          <w:szCs w:val="32"/>
        </w:rPr>
      </w:pPr>
      <w:r w:rsidRPr="003A2484">
        <w:rPr>
          <w:rFonts w:ascii="Calibri" w:hAnsi="Calibri" w:cs="Calibri"/>
          <w:b/>
          <w:bCs/>
          <w:sz w:val="32"/>
          <w:szCs w:val="32"/>
        </w:rPr>
        <w:lastRenderedPageBreak/>
        <w:t xml:space="preserve">What </w:t>
      </w:r>
      <w:r w:rsidRPr="003A2484" w:rsidR="008C77DA">
        <w:rPr>
          <w:rFonts w:ascii="Calibri" w:hAnsi="Calibri" w:cs="Calibri"/>
          <w:b/>
          <w:bCs/>
          <w:sz w:val="32"/>
          <w:szCs w:val="32"/>
        </w:rPr>
        <w:t xml:space="preserve">do you think </w:t>
      </w:r>
      <w:r w:rsidRPr="003A2484">
        <w:rPr>
          <w:rFonts w:ascii="Calibri" w:hAnsi="Calibri" w:cs="Calibri"/>
          <w:b/>
          <w:bCs/>
          <w:sz w:val="32"/>
          <w:szCs w:val="32"/>
        </w:rPr>
        <w:t xml:space="preserve">will be the impact of your project on the people in and around your organisation, group or club? </w:t>
      </w:r>
    </w:p>
    <w:p w:rsidRPr="003A2484" w:rsidR="003A2484" w:rsidP="003A2484" w:rsidRDefault="003A2484" w14:paraId="5E7F16AD" w14:textId="77777777">
      <w:pPr>
        <w:pStyle w:val="ListParagraph"/>
        <w:spacing w:after="0" w:line="240" w:lineRule="auto"/>
        <w:ind w:left="714"/>
        <w:rPr>
          <w:rFonts w:ascii="Calibri" w:hAnsi="Calibri" w:cs="Calibri" w:eastAsiaTheme="minorEastAsia"/>
          <w:b/>
          <w:bCs/>
          <w:sz w:val="32"/>
          <w:szCs w:val="32"/>
        </w:rPr>
      </w:pPr>
    </w:p>
    <w:tbl>
      <w:tblPr>
        <w:tblW w:w="9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209"/>
      </w:tblGrid>
      <w:tr w:rsidRPr="00A835D9" w:rsidR="001A5403" w:rsidTr="004425BA" w14:paraId="5C5B9C48" w14:textId="77777777">
        <w:trPr>
          <w:trHeight w:val="5663"/>
        </w:trPr>
        <w:tc>
          <w:tcPr>
            <w:tcW w:w="9209" w:type="dxa"/>
          </w:tcPr>
          <w:p w:rsidRPr="00A835D9" w:rsidR="001A5403" w:rsidP="006F4C26" w:rsidRDefault="001A5403" w14:paraId="6E5F8E67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1A5403" w:rsidP="006F4C26" w:rsidRDefault="001A5403" w14:paraId="62E708C4" w14:textId="096E76DD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3A33B9" w:rsidP="006F4C26" w:rsidRDefault="003A33B9" w14:paraId="6DD2B30E" w14:textId="472C17D2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3A33B9" w:rsidP="006F4C26" w:rsidRDefault="003A33B9" w14:paraId="019AB753" w14:textId="27778B13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3A33B9" w:rsidP="006F4C26" w:rsidRDefault="003A33B9" w14:paraId="301F19EB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1A5403" w:rsidP="006F4C26" w:rsidRDefault="001A5403" w14:paraId="54483113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1A5403" w:rsidP="006F4C26" w:rsidRDefault="001A5403" w14:paraId="708F98FD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1A5403" w:rsidP="006F4C26" w:rsidRDefault="001A5403" w14:paraId="4FED221D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1A5403" w:rsidP="006F4C26" w:rsidRDefault="001A5403" w14:paraId="57428448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1A5403" w:rsidP="006F4C26" w:rsidRDefault="001A5403" w14:paraId="1B851AA3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1A5403" w:rsidP="001A5403" w:rsidRDefault="001A5403" w14:paraId="4DB86B24" w14:textId="4B2F4945">
      <w:pPr>
        <w:spacing w:after="120"/>
        <w:rPr>
          <w:rFonts w:ascii="Calibri" w:hAnsi="Calibri" w:cs="Calibri"/>
          <w:b/>
          <w:i/>
          <w:iCs/>
          <w:sz w:val="24"/>
          <w:szCs w:val="24"/>
        </w:rPr>
      </w:pPr>
    </w:p>
    <w:p w:rsidRPr="00A835D9" w:rsidR="00A87380" w:rsidP="001A5403" w:rsidRDefault="00A87380" w14:paraId="701AAB90" w14:textId="77777777">
      <w:pPr>
        <w:spacing w:after="120"/>
        <w:rPr>
          <w:rFonts w:ascii="Calibri" w:hAnsi="Calibri" w:cs="Calibri"/>
          <w:b/>
          <w:i/>
          <w:iCs/>
          <w:sz w:val="24"/>
          <w:szCs w:val="24"/>
        </w:rPr>
      </w:pPr>
    </w:p>
    <w:p w:rsidRPr="004425BA" w:rsidR="003A2484" w:rsidP="003A2484" w:rsidRDefault="003A2484" w14:paraId="75E744AB" w14:textId="68C47808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rFonts w:ascii="Calibri" w:hAnsi="Calibri" w:cs="Calibri"/>
          <w:b/>
        </w:rPr>
      </w:pPr>
      <w:r w:rsidRPr="004425BA">
        <w:rPr>
          <w:rFonts w:ascii="Calibri" w:hAnsi="Calibri" w:cs="Calibri"/>
          <w:b/>
          <w:sz w:val="32"/>
          <w:szCs w:val="32"/>
        </w:rPr>
        <w:t>Will you be working with any partners or require any support from outside of your organisation, group or club?</w:t>
      </w:r>
    </w:p>
    <w:p w:rsidRPr="004425BA" w:rsidR="001A5403" w:rsidP="004425BA" w:rsidRDefault="001A5403" w14:paraId="089C7B04" w14:textId="5BA14B11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010"/>
      </w:tblGrid>
      <w:tr w:rsidRPr="00A835D9" w:rsidR="001A5403" w:rsidTr="004425BA" w14:paraId="03CD20AA" w14:textId="77777777">
        <w:trPr>
          <w:trHeight w:val="5886"/>
        </w:trPr>
        <w:tc>
          <w:tcPr>
            <w:tcW w:w="10188" w:type="dxa"/>
          </w:tcPr>
          <w:p w:rsidRPr="00A835D9" w:rsidR="001A5403" w:rsidP="006F4C26" w:rsidRDefault="001A5403" w14:paraId="764C32E4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1A5403" w:rsidP="006F4C26" w:rsidRDefault="001A5403" w14:paraId="64493F73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1A5403" w:rsidP="006F4C26" w:rsidRDefault="001A5403" w14:paraId="69140AE6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1A5403" w:rsidP="006F4C26" w:rsidRDefault="001A5403" w14:paraId="40F2F784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1A5403" w:rsidP="006F4C26" w:rsidRDefault="001A5403" w14:paraId="440E5440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1A5403" w:rsidP="006F4C26" w:rsidRDefault="001A5403" w14:paraId="74C2F828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1A5403" w:rsidP="006F4C26" w:rsidRDefault="001A5403" w14:paraId="269A2D6B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Pr="00A835D9" w:rsidR="001A5403" w:rsidRDefault="001A5403" w14:paraId="7F4B58D9" w14:textId="77777777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</w:p>
    <w:p w:rsidRPr="00C05262" w:rsidR="00E856FA" w:rsidP="7D12C367" w:rsidRDefault="005A77CD" w14:paraId="092619C3" w14:textId="63BB2BC1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Calibri" w:hAnsi="Calibri" w:cs="Calibri"/>
          <w:b w:val="1"/>
          <w:bCs w:val="1"/>
          <w:sz w:val="32"/>
          <w:szCs w:val="32"/>
        </w:rPr>
      </w:pPr>
      <w:r w:rsidRPr="7D12C367" w:rsidR="005A77CD">
        <w:rPr>
          <w:rFonts w:ascii="Calibri" w:hAnsi="Calibri" w:cs="Calibri"/>
          <w:b w:val="1"/>
          <w:bCs w:val="1"/>
          <w:sz w:val="32"/>
          <w:szCs w:val="32"/>
        </w:rPr>
        <w:t>Is there any support</w:t>
      </w:r>
      <w:r w:rsidRPr="7D12C367" w:rsidR="004F34B7">
        <w:rPr>
          <w:rFonts w:ascii="Calibri" w:hAnsi="Calibri" w:cs="Calibri"/>
          <w:b w:val="1"/>
          <w:bCs w:val="1"/>
          <w:sz w:val="32"/>
          <w:szCs w:val="32"/>
        </w:rPr>
        <w:t xml:space="preserve"> or resources</w:t>
      </w:r>
      <w:r w:rsidRPr="7D12C367" w:rsidR="005A77CD">
        <w:rPr>
          <w:rFonts w:ascii="Calibri" w:hAnsi="Calibri" w:cs="Calibri"/>
          <w:b w:val="1"/>
          <w:bCs w:val="1"/>
          <w:sz w:val="32"/>
          <w:szCs w:val="32"/>
        </w:rPr>
        <w:t xml:space="preserve"> </w:t>
      </w:r>
      <w:r w:rsidRPr="7D12C367" w:rsidR="458D5A5B">
        <w:rPr>
          <w:rFonts w:ascii="Calibri" w:hAnsi="Calibri" w:cs="Calibri"/>
          <w:b w:val="1"/>
          <w:bCs w:val="1"/>
          <w:sz w:val="32"/>
          <w:szCs w:val="32"/>
        </w:rPr>
        <w:t xml:space="preserve">that </w:t>
      </w:r>
      <w:r w:rsidRPr="7D12C367" w:rsidR="5C4777E0">
        <w:rPr>
          <w:rFonts w:ascii="Calibri" w:hAnsi="Calibri" w:cs="Calibri"/>
          <w:b w:val="1"/>
          <w:bCs w:val="1"/>
          <w:sz w:val="32"/>
          <w:szCs w:val="32"/>
        </w:rPr>
        <w:t xml:space="preserve">would </w:t>
      </w:r>
      <w:r w:rsidRPr="7D12C367" w:rsidR="19C6C201">
        <w:rPr>
          <w:rFonts w:ascii="Calibri" w:hAnsi="Calibri" w:cs="Calibri"/>
          <w:b w:val="1"/>
          <w:bCs w:val="1"/>
          <w:sz w:val="32"/>
          <w:szCs w:val="32"/>
        </w:rPr>
        <w:t>help to develop a positive mental health culture</w:t>
      </w:r>
      <w:r w:rsidRPr="7D12C367" w:rsidR="0985FE95">
        <w:rPr>
          <w:rFonts w:ascii="Calibri" w:hAnsi="Calibri" w:cs="Calibri"/>
          <w:b w:val="1"/>
          <w:bCs w:val="1"/>
          <w:sz w:val="32"/>
          <w:szCs w:val="32"/>
        </w:rPr>
        <w:t xml:space="preserve"> within your club/organisation</w:t>
      </w:r>
      <w:r w:rsidRPr="7D12C367" w:rsidR="00836D45">
        <w:rPr>
          <w:rFonts w:ascii="Calibri" w:hAnsi="Calibri" w:cs="Calibri"/>
          <w:b w:val="1"/>
          <w:bCs w:val="1"/>
          <w:sz w:val="32"/>
          <w:szCs w:val="32"/>
        </w:rPr>
        <w:t>?  (</w:t>
      </w:r>
      <w:proofErr w:type="gramStart"/>
      <w:r w:rsidRPr="7D12C367" w:rsidR="003828EF">
        <w:rPr>
          <w:rFonts w:ascii="Calibri" w:hAnsi="Calibri" w:cs="Calibri"/>
          <w:b w:val="1"/>
          <w:bCs w:val="1"/>
          <w:sz w:val="32"/>
          <w:szCs w:val="32"/>
        </w:rPr>
        <w:t>i</w:t>
      </w:r>
      <w:r w:rsidRPr="7D12C367" w:rsidR="003828EF">
        <w:rPr>
          <w:rFonts w:ascii="Calibri" w:hAnsi="Calibri" w:cs="Calibri"/>
          <w:b w:val="1"/>
          <w:bCs w:val="1"/>
          <w:sz w:val="32"/>
          <w:szCs w:val="32"/>
        </w:rPr>
        <w:t>.</w:t>
      </w:r>
      <w:r w:rsidRPr="7D12C367" w:rsidR="003828EF">
        <w:rPr>
          <w:rFonts w:ascii="Calibri" w:hAnsi="Calibri" w:cs="Calibri"/>
          <w:b w:val="1"/>
          <w:bCs w:val="1"/>
          <w:sz w:val="32"/>
          <w:szCs w:val="32"/>
        </w:rPr>
        <w:t>e.</w:t>
      </w:r>
      <w:proofErr w:type="gramEnd"/>
      <w:r w:rsidRPr="7D12C367" w:rsidR="0025194E">
        <w:rPr>
          <w:rFonts w:ascii="Calibri" w:hAnsi="Calibri" w:cs="Calibri"/>
          <w:b w:val="1"/>
          <w:bCs w:val="1"/>
          <w:sz w:val="32"/>
          <w:szCs w:val="32"/>
        </w:rPr>
        <w:t xml:space="preserve"> T</w:t>
      </w:r>
      <w:r w:rsidRPr="7D12C367" w:rsidR="00836D45">
        <w:rPr>
          <w:rFonts w:ascii="Calibri" w:hAnsi="Calibri" w:cs="Calibri"/>
          <w:b w:val="1"/>
          <w:bCs w:val="1"/>
          <w:sz w:val="32"/>
          <w:szCs w:val="32"/>
        </w:rPr>
        <w:t>raining, infographics</w:t>
      </w:r>
      <w:r w:rsidRPr="7D12C367" w:rsidR="00D12A49">
        <w:rPr>
          <w:rFonts w:ascii="Calibri" w:hAnsi="Calibri" w:cs="Calibri"/>
          <w:b w:val="1"/>
          <w:bCs w:val="1"/>
          <w:sz w:val="32"/>
          <w:szCs w:val="32"/>
        </w:rPr>
        <w:t xml:space="preserve"> etc</w:t>
      </w:r>
      <w:r w:rsidRPr="7D12C367" w:rsidR="00BA19B7">
        <w:rPr>
          <w:rFonts w:ascii="Calibri" w:hAnsi="Calibri" w:cs="Calibri"/>
          <w:b w:val="1"/>
          <w:bCs w:val="1"/>
          <w:sz w:val="32"/>
          <w:szCs w:val="32"/>
        </w:rPr>
        <w:t>)</w:t>
      </w:r>
    </w:p>
    <w:p w:rsidRPr="00A87380" w:rsidR="00D12A49" w:rsidP="00D12A49" w:rsidRDefault="00D12A49" w14:paraId="5999FA49" w14:textId="77777777">
      <w:pPr>
        <w:pStyle w:val="ListParagraph"/>
        <w:spacing w:after="0" w:line="240" w:lineRule="auto"/>
        <w:rPr>
          <w:rFonts w:ascii="Calibri" w:hAnsi="Calibri" w:cs="Calibri"/>
          <w:b/>
          <w:sz w:val="24"/>
          <w:szCs w:val="24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010"/>
      </w:tblGrid>
      <w:tr w:rsidRPr="00A835D9" w:rsidR="00D12A49" w:rsidTr="00A87380" w14:paraId="7F14E076" w14:textId="77777777">
        <w:trPr>
          <w:trHeight w:val="4808"/>
        </w:trPr>
        <w:tc>
          <w:tcPr>
            <w:tcW w:w="10188" w:type="dxa"/>
          </w:tcPr>
          <w:p w:rsidR="00D12A49" w:rsidP="00D420A0" w:rsidRDefault="00D12A49" w14:paraId="4B67DC6C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A87380" w:rsidP="00D420A0" w:rsidRDefault="00A87380" w14:paraId="4A094A27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A87380" w:rsidP="00D420A0" w:rsidRDefault="00A87380" w14:paraId="69144F33" w14:textId="77777777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Pr="00A835D9" w:rsidR="00A87380" w:rsidP="00D420A0" w:rsidRDefault="00A87380" w14:paraId="1868947B" w14:textId="616E8C96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Pr="00A87380" w:rsidR="00D12A49" w:rsidP="00D12A49" w:rsidRDefault="00D12A49" w14:paraId="5AA87D75" w14:textId="30FEE96A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Pr="00A87380" w:rsidR="00A87380" w:rsidP="00D12A49" w:rsidRDefault="00A87380" w14:paraId="3E4D5FD9" w14:textId="77777777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Pr="004425BA" w:rsidR="008D0B7E" w:rsidRDefault="008D0B7E" w14:paraId="74B4AA0B" w14:textId="67080AFD">
      <w:pPr>
        <w:spacing w:after="0" w:line="240" w:lineRule="auto"/>
        <w:rPr>
          <w:rFonts w:ascii="Calibri" w:hAnsi="Calibri" w:cs="Calibri"/>
          <w:b/>
          <w:sz w:val="32"/>
          <w:szCs w:val="32"/>
        </w:rPr>
      </w:pPr>
      <w:r w:rsidRPr="004425BA">
        <w:rPr>
          <w:rFonts w:ascii="Calibri" w:hAnsi="Calibri" w:cs="Calibri"/>
          <w:b/>
          <w:sz w:val="32"/>
          <w:szCs w:val="32"/>
        </w:rPr>
        <w:t xml:space="preserve">Breakdown of your costs: </w:t>
      </w:r>
    </w:p>
    <w:p w:rsidRPr="00A835D9" w:rsidR="008D0B7E" w:rsidRDefault="008D0B7E" w14:paraId="74B12658" w14:textId="77777777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4394"/>
        <w:gridCol w:w="1644"/>
      </w:tblGrid>
      <w:tr w:rsidRPr="00A835D9" w:rsidR="008C77DA" w:rsidTr="004425BA" w14:paraId="594D90BC" w14:textId="77777777">
        <w:tc>
          <w:tcPr>
            <w:tcW w:w="2972" w:type="dxa"/>
            <w:shd w:val="clear" w:color="auto" w:fill="E7E6E6" w:themeFill="background2"/>
          </w:tcPr>
          <w:p w:rsidRPr="004425BA" w:rsidR="008C77DA" w:rsidP="008C77DA" w:rsidRDefault="004425BA" w14:paraId="3C4DD1F8" w14:textId="18130AEA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Item</w:t>
            </w:r>
          </w:p>
        </w:tc>
        <w:tc>
          <w:tcPr>
            <w:tcW w:w="4394" w:type="dxa"/>
            <w:shd w:val="clear" w:color="auto" w:fill="E7E6E6" w:themeFill="background2"/>
          </w:tcPr>
          <w:p w:rsidRPr="004425BA" w:rsidR="008C77DA" w:rsidP="008C77DA" w:rsidRDefault="004425BA" w14:paraId="107CF9B4" w14:textId="4EA96D88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Description</w:t>
            </w:r>
          </w:p>
        </w:tc>
        <w:tc>
          <w:tcPr>
            <w:tcW w:w="1644" w:type="dxa"/>
            <w:shd w:val="clear" w:color="auto" w:fill="E7E6E6" w:themeFill="background2"/>
          </w:tcPr>
          <w:p w:rsidRPr="004425BA" w:rsidR="008C77DA" w:rsidP="008C77DA" w:rsidRDefault="004425BA" w14:paraId="2584235E" w14:textId="5074FEE6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Cost</w:t>
            </w:r>
          </w:p>
        </w:tc>
      </w:tr>
      <w:tr w:rsidRPr="00A835D9" w:rsidR="008C77DA" w:rsidTr="008C77DA" w14:paraId="2C6F91A9" w14:textId="77777777">
        <w:tc>
          <w:tcPr>
            <w:tcW w:w="2972" w:type="dxa"/>
          </w:tcPr>
          <w:p w:rsidRPr="004425BA" w:rsidR="008C77DA" w:rsidRDefault="008C77DA" w14:paraId="0FB64FFF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Pr="004425BA" w:rsidR="008C77DA" w:rsidRDefault="008C77DA" w14:paraId="602798FD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1644" w:type="dxa"/>
          </w:tcPr>
          <w:p w:rsidRPr="004425BA" w:rsidR="008C77DA" w:rsidRDefault="008C77DA" w14:paraId="6A251A51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Pr="00A835D9" w:rsidR="008C77DA" w:rsidTr="008C77DA" w14:paraId="09F4A796" w14:textId="77777777">
        <w:tc>
          <w:tcPr>
            <w:tcW w:w="2972" w:type="dxa"/>
          </w:tcPr>
          <w:p w:rsidRPr="004425BA" w:rsidR="008C77DA" w:rsidRDefault="008C77DA" w14:paraId="4F33BA04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Pr="004425BA" w:rsidR="008C77DA" w:rsidRDefault="008C77DA" w14:paraId="0E73F915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1644" w:type="dxa"/>
          </w:tcPr>
          <w:p w:rsidRPr="004425BA" w:rsidR="008C77DA" w:rsidRDefault="008C77DA" w14:paraId="12275500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Pr="00A835D9" w:rsidR="008C77DA" w:rsidTr="008C77DA" w14:paraId="7F352364" w14:textId="77777777">
        <w:tc>
          <w:tcPr>
            <w:tcW w:w="2972" w:type="dxa"/>
          </w:tcPr>
          <w:p w:rsidRPr="004425BA" w:rsidR="008C77DA" w:rsidP="008C77DA" w:rsidRDefault="008C77DA" w14:paraId="09CDDD05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Pr="004425BA" w:rsidR="008C77DA" w:rsidP="008C77DA" w:rsidRDefault="008C77DA" w14:paraId="39A4ACC8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1644" w:type="dxa"/>
          </w:tcPr>
          <w:p w:rsidRPr="004425BA" w:rsidR="008C77DA" w:rsidP="008C77DA" w:rsidRDefault="008C77DA" w14:paraId="7D8555AF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Pr="00A835D9" w:rsidR="008C77DA" w:rsidTr="008C77DA" w14:paraId="2BF505E5" w14:textId="77777777">
        <w:tc>
          <w:tcPr>
            <w:tcW w:w="2972" w:type="dxa"/>
          </w:tcPr>
          <w:p w:rsidRPr="004425BA" w:rsidR="008C77DA" w:rsidP="008C77DA" w:rsidRDefault="008C77DA" w14:paraId="349BA73E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Pr="004425BA" w:rsidR="008C77DA" w:rsidP="008C77DA" w:rsidRDefault="008C77DA" w14:paraId="526BCF5D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1644" w:type="dxa"/>
          </w:tcPr>
          <w:p w:rsidRPr="004425BA" w:rsidR="008C77DA" w:rsidP="008C77DA" w:rsidRDefault="008C77DA" w14:paraId="0CFEF476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Pr="00A835D9" w:rsidR="008C77DA" w:rsidTr="008C77DA" w14:paraId="2829B833" w14:textId="77777777">
        <w:tc>
          <w:tcPr>
            <w:tcW w:w="2972" w:type="dxa"/>
          </w:tcPr>
          <w:p w:rsidRPr="004425BA" w:rsidR="008C77DA" w:rsidP="008C77DA" w:rsidRDefault="008C77DA" w14:paraId="71EFF06A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Pr="004425BA" w:rsidR="008C77DA" w:rsidP="008C77DA" w:rsidRDefault="008C77DA" w14:paraId="1CE704A0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1644" w:type="dxa"/>
          </w:tcPr>
          <w:p w:rsidRPr="004425BA" w:rsidR="008C77DA" w:rsidP="008C77DA" w:rsidRDefault="008C77DA" w14:paraId="65A93A2D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Pr="00A835D9" w:rsidR="008C77DA" w:rsidTr="008C77DA" w14:paraId="734B944D" w14:textId="77777777">
        <w:tc>
          <w:tcPr>
            <w:tcW w:w="2972" w:type="dxa"/>
          </w:tcPr>
          <w:p w:rsidRPr="004425BA" w:rsidR="008C77DA" w:rsidP="008C77DA" w:rsidRDefault="008C77DA" w14:paraId="099E833E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Pr="004425BA" w:rsidR="008C77DA" w:rsidP="008C77DA" w:rsidRDefault="008C77DA" w14:paraId="211DA26A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1644" w:type="dxa"/>
          </w:tcPr>
          <w:p w:rsidRPr="004425BA" w:rsidR="008C77DA" w:rsidP="008C77DA" w:rsidRDefault="008C77DA" w14:paraId="08EC7B87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Pr="00A835D9" w:rsidR="008C77DA" w:rsidTr="008C77DA" w14:paraId="578F5AC8" w14:textId="77777777">
        <w:tc>
          <w:tcPr>
            <w:tcW w:w="2972" w:type="dxa"/>
          </w:tcPr>
          <w:p w:rsidRPr="004425BA" w:rsidR="008C77DA" w:rsidP="008C77DA" w:rsidRDefault="008C77DA" w14:paraId="358538E5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Pr="004425BA" w:rsidR="008C77DA" w:rsidP="008C77DA" w:rsidRDefault="008C77DA" w14:paraId="52E48AD2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1644" w:type="dxa"/>
          </w:tcPr>
          <w:p w:rsidRPr="004425BA" w:rsidR="008C77DA" w:rsidP="008C77DA" w:rsidRDefault="008C77DA" w14:paraId="24AE8E21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Pr="00A835D9" w:rsidR="008C77DA" w:rsidTr="008C77DA" w14:paraId="347AD753" w14:textId="77777777">
        <w:tc>
          <w:tcPr>
            <w:tcW w:w="2972" w:type="dxa"/>
          </w:tcPr>
          <w:p w:rsidRPr="004425BA" w:rsidR="008C77DA" w:rsidP="008C77DA" w:rsidRDefault="008C77DA" w14:paraId="39A619F6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Pr="004425BA" w:rsidR="008C77DA" w:rsidP="008C77DA" w:rsidRDefault="008C77DA" w14:paraId="343EBBDF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1644" w:type="dxa"/>
          </w:tcPr>
          <w:p w:rsidRPr="004425BA" w:rsidR="008C77DA" w:rsidP="008C77DA" w:rsidRDefault="008C77DA" w14:paraId="65BA3B1E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Pr="00A835D9" w:rsidR="008C77DA" w:rsidTr="008C77DA" w14:paraId="4FBD67C0" w14:textId="77777777">
        <w:tc>
          <w:tcPr>
            <w:tcW w:w="2972" w:type="dxa"/>
          </w:tcPr>
          <w:p w:rsidRPr="004425BA" w:rsidR="008C77DA" w:rsidP="008C77DA" w:rsidRDefault="008C77DA" w14:paraId="67A3546E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Pr="004425BA" w:rsidR="008C77DA" w:rsidP="008C77DA" w:rsidRDefault="008C77DA" w14:paraId="7FEAF286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1644" w:type="dxa"/>
          </w:tcPr>
          <w:p w:rsidRPr="004425BA" w:rsidR="008C77DA" w:rsidP="008C77DA" w:rsidRDefault="008C77DA" w14:paraId="7366F477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Pr="00A835D9" w:rsidR="008C77DA" w:rsidTr="008C77DA" w14:paraId="62306417" w14:textId="77777777">
        <w:tc>
          <w:tcPr>
            <w:tcW w:w="2972" w:type="dxa"/>
          </w:tcPr>
          <w:p w:rsidRPr="004425BA" w:rsidR="008C77DA" w:rsidP="008C77DA" w:rsidRDefault="008C77DA" w14:paraId="319A9FD8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Pr="004425BA" w:rsidR="008C77DA" w:rsidP="008C77DA" w:rsidRDefault="008C77DA" w14:paraId="13F2FE9C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1644" w:type="dxa"/>
          </w:tcPr>
          <w:p w:rsidRPr="004425BA" w:rsidR="008C77DA" w:rsidP="008C77DA" w:rsidRDefault="008C77DA" w14:paraId="6C1E51AE" w14:textId="77777777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Pr="00A835D9" w:rsidR="008C77DA" w:rsidTr="004425BA" w14:paraId="634EE1E3" w14:textId="77777777">
        <w:trPr>
          <w:trHeight w:val="375"/>
        </w:trPr>
        <w:tc>
          <w:tcPr>
            <w:tcW w:w="7366" w:type="dxa"/>
            <w:gridSpan w:val="2"/>
            <w:shd w:val="clear" w:color="auto" w:fill="E7E6E6" w:themeFill="background2"/>
            <w:vAlign w:val="center"/>
          </w:tcPr>
          <w:p w:rsidRPr="004425BA" w:rsidR="008C77DA" w:rsidP="008C77DA" w:rsidRDefault="008C77DA" w14:paraId="186FF61E" w14:textId="5FBD9DC9">
            <w:pPr>
              <w:spacing w:after="0" w:line="240" w:lineRule="auto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 w:rsidRPr="00747902">
              <w:rPr>
                <w:rFonts w:ascii="Calibri" w:hAnsi="Calibri" w:cs="Calibri"/>
                <w:b/>
                <w:sz w:val="24"/>
                <w:szCs w:val="24"/>
                <w:u w:val="single"/>
              </w:rPr>
              <w:t>TOTAL AMOUNT REQUESTED</w:t>
            </w:r>
            <w:r w:rsidRPr="00747902">
              <w:rPr>
                <w:rFonts w:ascii="Calibri" w:hAnsi="Calibri" w:cs="Calibri"/>
                <w:b/>
                <w:sz w:val="24"/>
                <w:szCs w:val="24"/>
              </w:rPr>
              <w:t xml:space="preserve">:  </w:t>
            </w:r>
          </w:p>
        </w:tc>
        <w:tc>
          <w:tcPr>
            <w:tcW w:w="1644" w:type="dxa"/>
          </w:tcPr>
          <w:p w:rsidRPr="00A835D9" w:rsidR="008C77DA" w:rsidRDefault="008C77DA" w14:paraId="1A41A475" w14:textId="77777777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Pr="00A835D9" w:rsidR="001A5403" w:rsidRDefault="001A5403" w14:paraId="583A7CF4" w14:textId="51EC637A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A835D9">
        <w:rPr>
          <w:rFonts w:ascii="Calibri" w:hAnsi="Calibri" w:cs="Calibri"/>
          <w:b/>
          <w:sz w:val="24"/>
          <w:szCs w:val="24"/>
        </w:rPr>
        <w:br w:type="page"/>
      </w:r>
    </w:p>
    <w:p w:rsidRPr="00A835D9" w:rsidR="008D0B7E" w:rsidP="007A5B73" w:rsidRDefault="008D0B7E" w14:paraId="7DE8EFCC" w14:textId="77777777">
      <w:pPr>
        <w:rPr>
          <w:rFonts w:ascii="Calibri" w:hAnsi="Calibri" w:cs="Calibri"/>
          <w:b/>
          <w:sz w:val="24"/>
          <w:szCs w:val="24"/>
        </w:rPr>
      </w:pPr>
    </w:p>
    <w:p w:rsidRPr="00747902" w:rsidR="008C77DA" w:rsidP="004425BA" w:rsidRDefault="008C77DA" w14:paraId="0B68159D" w14:textId="22CE923A">
      <w:pPr>
        <w:spacing w:after="0" w:line="240" w:lineRule="auto"/>
        <w:rPr>
          <w:rFonts w:ascii="Calibri" w:hAnsi="Calibri" w:cs="Calibri"/>
          <w:b/>
          <w:sz w:val="24"/>
          <w:szCs w:val="24"/>
          <w:u w:val="single"/>
        </w:rPr>
      </w:pPr>
      <w:r w:rsidRPr="00747902">
        <w:rPr>
          <w:rFonts w:ascii="Calibri" w:hAnsi="Calibri" w:cs="Calibri"/>
          <w:b/>
          <w:sz w:val="24"/>
          <w:szCs w:val="24"/>
          <w:u w:val="single"/>
        </w:rPr>
        <w:t>Monitoring</w:t>
      </w:r>
    </w:p>
    <w:p w:rsidRPr="004425BA" w:rsidR="004425BA" w:rsidP="004425BA" w:rsidRDefault="004425BA" w14:paraId="69CC913C" w14:textId="77777777">
      <w:pPr>
        <w:spacing w:after="0" w:line="240" w:lineRule="auto"/>
        <w:rPr>
          <w:rFonts w:ascii="Calibri" w:hAnsi="Calibri" w:cs="Calibri"/>
          <w:b/>
          <w:sz w:val="28"/>
          <w:szCs w:val="28"/>
        </w:rPr>
      </w:pPr>
    </w:p>
    <w:p w:rsidRPr="004425BA" w:rsidR="008C77DA" w:rsidP="004425BA" w:rsidRDefault="008C77DA" w14:paraId="3311CCC0" w14:textId="7B28D819">
      <w:pPr>
        <w:spacing w:after="0" w:line="240" w:lineRule="auto"/>
        <w:jc w:val="both"/>
        <w:rPr>
          <w:rFonts w:ascii="Calibri" w:hAnsi="Calibri" w:cs="Calibri"/>
        </w:rPr>
      </w:pPr>
      <w:r w:rsidRPr="004425BA">
        <w:rPr>
          <w:rFonts w:ascii="Calibri" w:hAnsi="Calibri" w:cs="Calibri"/>
        </w:rPr>
        <w:t xml:space="preserve">The organisation, group or club will be required to complete a short monitoring survey on how you have used the activation grant, the impact and demonstrate how you have helped to Move Mental Health Forward. </w:t>
      </w:r>
    </w:p>
    <w:p w:rsidRPr="004425BA" w:rsidR="008C77DA" w:rsidP="004425BA" w:rsidRDefault="008C77DA" w14:paraId="1AA37264" w14:textId="77777777">
      <w:pPr>
        <w:spacing w:after="0" w:line="240" w:lineRule="auto"/>
        <w:rPr>
          <w:rFonts w:ascii="Calibri" w:hAnsi="Calibri" w:cs="Calibri"/>
          <w:b/>
        </w:rPr>
      </w:pPr>
    </w:p>
    <w:p w:rsidRPr="00747902" w:rsidR="007A5B73" w:rsidP="004425BA" w:rsidRDefault="007A5B73" w14:paraId="65ED2038" w14:textId="67ECA6A7">
      <w:pPr>
        <w:spacing w:after="0" w:line="240" w:lineRule="auto"/>
        <w:rPr>
          <w:rFonts w:ascii="Calibri" w:hAnsi="Calibri" w:cs="Calibri"/>
          <w:b/>
          <w:sz w:val="24"/>
          <w:szCs w:val="24"/>
          <w:u w:val="single"/>
        </w:rPr>
      </w:pPr>
      <w:r w:rsidRPr="00747902">
        <w:rPr>
          <w:rFonts w:ascii="Calibri" w:hAnsi="Calibri" w:cs="Calibri"/>
          <w:b/>
          <w:sz w:val="24"/>
          <w:szCs w:val="24"/>
          <w:u w:val="single"/>
        </w:rPr>
        <w:t>Declaration</w:t>
      </w:r>
    </w:p>
    <w:p w:rsidRPr="004425BA" w:rsidR="004425BA" w:rsidP="004425BA" w:rsidRDefault="004425BA" w14:paraId="7CC2382B" w14:textId="77777777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:rsidR="007A5B73" w:rsidP="004425BA" w:rsidRDefault="007A5B73" w14:paraId="1493574C" w14:textId="371D2277">
      <w:pPr>
        <w:spacing w:after="0" w:line="240" w:lineRule="auto"/>
        <w:jc w:val="both"/>
        <w:rPr>
          <w:rFonts w:ascii="Calibri" w:hAnsi="Calibri" w:cs="Calibri"/>
          <w:b/>
          <w:bCs/>
        </w:rPr>
      </w:pPr>
      <w:r w:rsidRPr="004425BA">
        <w:rPr>
          <w:rFonts w:ascii="Calibri" w:hAnsi="Calibri" w:cs="Calibri"/>
        </w:rPr>
        <w:t xml:space="preserve">When you have completed the application, please sign this declaration and return the completed form to </w:t>
      </w:r>
      <w:hyperlink w:history="1" r:id="rId13">
        <w:r w:rsidRPr="00A835D9" w:rsidR="004425BA">
          <w:rPr>
            <w:rStyle w:val="Hyperlink"/>
            <w:rFonts w:ascii="Calibri" w:hAnsi="Calibri" w:cs="Calibri"/>
            <w:b/>
            <w:bCs/>
          </w:rPr>
          <w:t>sportandactiverecreation@barnsley.gov.uk</w:t>
        </w:r>
      </w:hyperlink>
      <w:r w:rsidR="004425BA">
        <w:rPr>
          <w:rFonts w:ascii="Calibri" w:hAnsi="Calibri" w:cs="Calibri"/>
          <w:b/>
          <w:bCs/>
        </w:rPr>
        <w:t>.</w:t>
      </w:r>
    </w:p>
    <w:p w:rsidRPr="004425BA" w:rsidR="004425BA" w:rsidP="004425BA" w:rsidRDefault="004425BA" w14:paraId="73BFEEFE" w14:textId="77777777">
      <w:pPr>
        <w:spacing w:after="0" w:line="240" w:lineRule="auto"/>
        <w:jc w:val="both"/>
        <w:rPr>
          <w:rFonts w:ascii="Calibri" w:hAnsi="Calibri" w:cs="Calibri"/>
        </w:rPr>
      </w:pPr>
    </w:p>
    <w:p w:rsidR="007A5B73" w:rsidP="004425BA" w:rsidRDefault="007A5B73" w14:paraId="0132480E" w14:textId="3136EFD6">
      <w:pPr>
        <w:spacing w:after="0" w:line="240" w:lineRule="auto"/>
        <w:jc w:val="both"/>
        <w:rPr>
          <w:rFonts w:ascii="Calibri" w:hAnsi="Calibri" w:cs="Calibri"/>
        </w:rPr>
      </w:pPr>
      <w:r w:rsidRPr="004425BA">
        <w:rPr>
          <w:rFonts w:ascii="Calibri" w:hAnsi="Calibri" w:cs="Calibri"/>
        </w:rPr>
        <w:t>To the best of my knowledge the information I have provided on this application form is correct. If Barnsley Metropolitan Borough Council agrees to make a small grant, this will be used exclusively for the purposes described.</w:t>
      </w:r>
    </w:p>
    <w:p w:rsidR="009A783B" w:rsidP="004425BA" w:rsidRDefault="009A783B" w14:paraId="239BBA8A" w14:textId="13D27190">
      <w:pPr>
        <w:spacing w:after="0" w:line="240" w:lineRule="auto"/>
        <w:jc w:val="both"/>
        <w:rPr>
          <w:rFonts w:ascii="Calibri" w:hAnsi="Calibri" w:cs="Calibri"/>
        </w:rPr>
      </w:pPr>
    </w:p>
    <w:p w:rsidR="009A783B" w:rsidP="004425BA" w:rsidRDefault="002A3856" w14:paraId="0B5B6B6C" w14:textId="6D0F138D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  <w:u w:val="single"/>
        </w:rPr>
        <w:t>Moving Mental Health Forward Network</w:t>
      </w:r>
    </w:p>
    <w:p w:rsidR="002A3856" w:rsidP="004425BA" w:rsidRDefault="002A3856" w14:paraId="766E0CEB" w14:textId="76F28795">
      <w:pPr>
        <w:spacing w:after="0" w:line="240" w:lineRule="auto"/>
        <w:jc w:val="both"/>
        <w:rPr>
          <w:rFonts w:ascii="Calibri" w:hAnsi="Calibri" w:cs="Calibri"/>
        </w:rPr>
      </w:pPr>
    </w:p>
    <w:p w:rsidRPr="00B85BE9" w:rsidR="002A3856" w:rsidP="004425BA" w:rsidRDefault="00DF7766" w14:paraId="514854D7" w14:textId="3D27206F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2F444B" wp14:editId="7E853BF5">
                <wp:simplePos x="0" y="0"/>
                <wp:positionH relativeFrom="column">
                  <wp:posOffset>1409700</wp:posOffset>
                </wp:positionH>
                <wp:positionV relativeFrom="paragraph">
                  <wp:posOffset>342900</wp:posOffset>
                </wp:positionV>
                <wp:extent cx="304800" cy="2286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2D2454" w:rsidR="00C46461" w:rsidP="00C46461" w:rsidRDefault="00C46461" w14:paraId="0A1BEE7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32F444B">
                <v:stroke joinstyle="miter"/>
                <v:path gradientshapeok="t" o:connecttype="rect"/>
              </v:shapetype>
              <v:shape id="Text Box 1" style="position:absolute;left:0;text-align:left;margin-left:111pt;margin-top:27pt;width:24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">
                <v:textbox>
                  <w:txbxContent>
                    <w:p w:rsidRPr="002D2454" w:rsidR="00C46461" w:rsidP="00C46461" w:rsidRDefault="00C46461" w14:paraId="0A1BEE7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0FC3">
        <w:rPr>
          <w:rFonts w:ascii="Calibri" w:hAnsi="Calibri" w:cs="Calibri"/>
        </w:rPr>
        <w:t xml:space="preserve">Successful clubs/organisations receiving a grant </w:t>
      </w:r>
      <w:r w:rsidR="00A91802">
        <w:rPr>
          <w:rFonts w:ascii="Calibri" w:hAnsi="Calibri" w:cs="Calibri"/>
        </w:rPr>
        <w:t>are expected to become an active member of the Moving Mental Health Forward Network</w:t>
      </w:r>
      <w:r w:rsidR="00B85BE9">
        <w:rPr>
          <w:rFonts w:ascii="Calibri" w:hAnsi="Calibri" w:cs="Calibri"/>
        </w:rPr>
        <w:t xml:space="preserve">.  If you do </w:t>
      </w:r>
      <w:r w:rsidR="00B85BE9">
        <w:rPr>
          <w:rFonts w:ascii="Calibri" w:hAnsi="Calibri" w:cs="Calibri"/>
          <w:b/>
          <w:bCs/>
        </w:rPr>
        <w:t>NOT</w:t>
      </w:r>
      <w:r w:rsidR="00B85BE9">
        <w:rPr>
          <w:rFonts w:ascii="Calibri" w:hAnsi="Calibri" w:cs="Calibri"/>
        </w:rPr>
        <w:t xml:space="preserve"> want to become part of the </w:t>
      </w:r>
      <w:r w:rsidR="002D2454">
        <w:rPr>
          <w:rFonts w:ascii="Calibri" w:hAnsi="Calibri" w:cs="Calibri"/>
        </w:rPr>
        <w:t>network,</w:t>
      </w:r>
      <w:r w:rsidR="00B85BE9">
        <w:rPr>
          <w:rFonts w:ascii="Calibri" w:hAnsi="Calibri" w:cs="Calibri"/>
        </w:rPr>
        <w:t xml:space="preserve"> please </w:t>
      </w:r>
      <w:r w:rsidR="002D2454">
        <w:rPr>
          <w:rFonts w:ascii="Calibri" w:hAnsi="Calibri" w:cs="Calibri"/>
        </w:rPr>
        <w:t>mark a cross in the box</w:t>
      </w:r>
      <w:r w:rsidR="0050255E">
        <w:rPr>
          <w:rFonts w:ascii="Calibri" w:hAnsi="Calibri" w:cs="Calibri"/>
        </w:rPr>
        <w:t>.</w:t>
      </w:r>
      <w:r w:rsidRPr="00C46461" w:rsidR="00C46461">
        <w:rPr>
          <w:rFonts w:ascii="Calibri" w:hAnsi="Calibri" w:cs="Calibri"/>
          <w:noProof/>
        </w:rPr>
        <w:t xml:space="preserve"> </w:t>
      </w:r>
    </w:p>
    <w:p w:rsidRPr="004425BA" w:rsidR="008C77DA" w:rsidP="004425BA" w:rsidRDefault="008C77DA" w14:paraId="07A76565" w14:textId="4A626E1D">
      <w:pPr>
        <w:spacing w:after="0" w:line="240" w:lineRule="auto"/>
        <w:rPr>
          <w:rFonts w:ascii="Calibri" w:hAnsi="Calibri" w:cs="Calibri"/>
        </w:rPr>
      </w:pPr>
    </w:p>
    <w:p w:rsidRPr="00747902" w:rsidR="007A5B73" w:rsidP="004425BA" w:rsidRDefault="007A5B73" w14:paraId="0102FB16" w14:textId="41F1D237">
      <w:pPr>
        <w:spacing w:after="0" w:line="240" w:lineRule="auto"/>
        <w:rPr>
          <w:rFonts w:ascii="Calibri" w:hAnsi="Calibri" w:cs="Calibri"/>
          <w:b/>
          <w:sz w:val="24"/>
          <w:szCs w:val="24"/>
          <w:u w:val="single"/>
        </w:rPr>
      </w:pPr>
      <w:r w:rsidRPr="00747902">
        <w:rPr>
          <w:rFonts w:ascii="Calibri" w:hAnsi="Calibri" w:cs="Calibri"/>
          <w:b/>
          <w:sz w:val="24"/>
          <w:szCs w:val="24"/>
          <w:u w:val="single"/>
        </w:rPr>
        <w:t>Privacy Notice</w:t>
      </w:r>
    </w:p>
    <w:p w:rsidRPr="004425BA" w:rsidR="004425BA" w:rsidP="004425BA" w:rsidRDefault="004425BA" w14:paraId="751A66E9" w14:textId="77777777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:rsidRPr="004425BA" w:rsidR="007A5B73" w:rsidP="004425BA" w:rsidRDefault="007A5B73" w14:paraId="6A671EBB" w14:textId="4454E204">
      <w:pPr>
        <w:spacing w:after="0" w:line="240" w:lineRule="auto"/>
        <w:jc w:val="both"/>
        <w:rPr>
          <w:rFonts w:cstheme="minorHAnsi"/>
        </w:rPr>
      </w:pPr>
      <w:r w:rsidRPr="004425BA">
        <w:rPr>
          <w:rFonts w:cstheme="minorHAnsi"/>
        </w:rPr>
        <w:t xml:space="preserve">By signing this </w:t>
      </w:r>
      <w:r w:rsidRPr="004425BA" w:rsidR="009E47A9">
        <w:rPr>
          <w:rFonts w:cstheme="minorHAnsi"/>
        </w:rPr>
        <w:t>form,</w:t>
      </w:r>
      <w:r w:rsidRPr="004425BA">
        <w:rPr>
          <w:rFonts w:cstheme="minorHAnsi"/>
        </w:rPr>
        <w:t xml:space="preserve"> the applicant agrees to the information gathered to be stored by Barnsley Metropolitan Borough Council.</w:t>
      </w:r>
    </w:p>
    <w:p w:rsidRPr="004425BA" w:rsidR="007A5B73" w:rsidP="007A5B73" w:rsidRDefault="007A5B73" w14:paraId="1DA4E93D" w14:textId="77777777">
      <w:pPr>
        <w:rPr>
          <w:rFonts w:ascii="Calibri" w:hAnsi="Calibri" w:cs="Calibri"/>
        </w:rPr>
      </w:pPr>
    </w:p>
    <w:tbl>
      <w:tblPr>
        <w:tblpPr w:leftFromText="180" w:rightFromText="180" w:vertAnchor="text" w:horzAnchor="margin" w:tblpY="106"/>
        <w:tblW w:w="903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976"/>
        <w:gridCol w:w="6057"/>
      </w:tblGrid>
      <w:tr w:rsidRPr="004425BA" w:rsidR="007A5B73" w:rsidTr="004425BA" w14:paraId="6B644848" w14:textId="77777777">
        <w:trPr>
          <w:trHeight w:val="1249"/>
        </w:trPr>
        <w:tc>
          <w:tcPr>
            <w:tcW w:w="2976" w:type="dxa"/>
            <w:tcBorders>
              <w:top w:val="nil"/>
              <w:left w:val="nil"/>
              <w:bottom w:val="nil"/>
            </w:tcBorders>
          </w:tcPr>
          <w:p w:rsidRPr="004425BA" w:rsidR="007A5B73" w:rsidP="006F4C26" w:rsidRDefault="007A5B73" w14:paraId="5A948F38" w14:textId="5175E34F">
            <w:pPr>
              <w:rPr>
                <w:rFonts w:ascii="Calibri" w:hAnsi="Calibri" w:cs="Calibri"/>
                <w:b/>
              </w:rPr>
            </w:pPr>
            <w:r w:rsidRPr="004425BA">
              <w:rPr>
                <w:rFonts w:ascii="Calibri" w:hAnsi="Calibri" w:cs="Calibri"/>
                <w:b/>
              </w:rPr>
              <w:t>Signed</w:t>
            </w:r>
            <w:r w:rsidR="004425BA">
              <w:rPr>
                <w:rFonts w:ascii="Calibri" w:hAnsi="Calibri" w:cs="Calibri"/>
                <w:b/>
              </w:rPr>
              <w:t>:</w:t>
            </w:r>
          </w:p>
          <w:p w:rsidRPr="004425BA" w:rsidR="007A5B73" w:rsidP="006F4C26" w:rsidRDefault="007A5B73" w14:paraId="10472AD1" w14:textId="77777777">
            <w:pPr>
              <w:rPr>
                <w:rFonts w:ascii="Calibri" w:hAnsi="Calibri" w:cs="Calibri"/>
                <w:b/>
              </w:rPr>
            </w:pPr>
            <w:r w:rsidRPr="004425BA">
              <w:rPr>
                <w:rFonts w:ascii="Calibri" w:hAnsi="Calibri" w:cs="Calibri"/>
                <w:b/>
              </w:rPr>
              <w:t>(Typed name is accepted)</w:t>
            </w:r>
          </w:p>
        </w:tc>
        <w:tc>
          <w:tcPr>
            <w:tcW w:w="6057" w:type="dxa"/>
          </w:tcPr>
          <w:p w:rsidRPr="004425BA" w:rsidR="007A5B73" w:rsidP="006F4C26" w:rsidRDefault="007A5B73" w14:paraId="154254BE" w14:textId="77777777">
            <w:pPr>
              <w:rPr>
                <w:rFonts w:ascii="Calibri" w:hAnsi="Calibri" w:cs="Calibri"/>
              </w:rPr>
            </w:pPr>
          </w:p>
          <w:p w:rsidRPr="004425BA" w:rsidR="007A5B73" w:rsidP="006F4C26" w:rsidRDefault="007A5B73" w14:paraId="2CB9B512" w14:textId="77777777">
            <w:pPr>
              <w:rPr>
                <w:rFonts w:ascii="Calibri" w:hAnsi="Calibri" w:cs="Calibri"/>
              </w:rPr>
            </w:pPr>
          </w:p>
        </w:tc>
      </w:tr>
    </w:tbl>
    <w:p w:rsidRPr="004425BA" w:rsidR="007A5B73" w:rsidP="007A5B73" w:rsidRDefault="007A5B73" w14:paraId="0135DCB5" w14:textId="77777777">
      <w:pPr>
        <w:rPr>
          <w:rFonts w:ascii="Calibri" w:hAnsi="Calibri" w:cs="Calibri"/>
          <w:vanish/>
        </w:rPr>
      </w:pPr>
    </w:p>
    <w:p w:rsidRPr="004425BA" w:rsidR="007A5B73" w:rsidRDefault="007A5B73" w14:paraId="4431DC41" w14:textId="47DB724B">
      <w:pPr>
        <w:rPr>
          <w:rFonts w:ascii="Calibri" w:hAnsi="Calibri" w:cs="Calibri"/>
        </w:rPr>
      </w:pPr>
    </w:p>
    <w:tbl>
      <w:tblPr>
        <w:tblpPr w:leftFromText="180" w:rightFromText="180" w:vertAnchor="text" w:horzAnchor="margin" w:tblpY="106"/>
        <w:tblW w:w="904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980"/>
        <w:gridCol w:w="6065"/>
      </w:tblGrid>
      <w:tr w:rsidRPr="004425BA" w:rsidR="007A5B73" w:rsidTr="004425BA" w14:paraId="2CC53B34" w14:textId="77777777">
        <w:trPr>
          <w:trHeight w:val="658"/>
        </w:trPr>
        <w:tc>
          <w:tcPr>
            <w:tcW w:w="2980" w:type="dxa"/>
            <w:tcBorders>
              <w:top w:val="nil"/>
              <w:left w:val="nil"/>
              <w:bottom w:val="nil"/>
            </w:tcBorders>
          </w:tcPr>
          <w:p w:rsidRPr="004425BA" w:rsidR="007A5B73" w:rsidP="006F4C26" w:rsidRDefault="007A5B73" w14:paraId="1181AE6F" w14:textId="07ECE30A">
            <w:pPr>
              <w:rPr>
                <w:rFonts w:ascii="Calibri" w:hAnsi="Calibri" w:cs="Calibri"/>
                <w:b/>
              </w:rPr>
            </w:pPr>
            <w:r w:rsidRPr="004425BA">
              <w:rPr>
                <w:rFonts w:ascii="Calibri" w:hAnsi="Calibri" w:cs="Calibri"/>
                <w:b/>
              </w:rPr>
              <w:t xml:space="preserve">Date: </w:t>
            </w:r>
          </w:p>
        </w:tc>
        <w:tc>
          <w:tcPr>
            <w:tcW w:w="6065" w:type="dxa"/>
          </w:tcPr>
          <w:p w:rsidRPr="004425BA" w:rsidR="007A5B73" w:rsidP="006F4C26" w:rsidRDefault="007A5B73" w14:paraId="370DA4E7" w14:textId="77777777">
            <w:pPr>
              <w:rPr>
                <w:rFonts w:ascii="Calibri" w:hAnsi="Calibri" w:cs="Calibri"/>
              </w:rPr>
            </w:pPr>
          </w:p>
          <w:p w:rsidRPr="004425BA" w:rsidR="007A5B73" w:rsidP="006F4C26" w:rsidRDefault="007A5B73" w14:paraId="217BFDD3" w14:textId="77777777">
            <w:pPr>
              <w:rPr>
                <w:rFonts w:ascii="Calibri" w:hAnsi="Calibri" w:cs="Calibri"/>
              </w:rPr>
            </w:pPr>
          </w:p>
        </w:tc>
      </w:tr>
    </w:tbl>
    <w:p w:rsidRPr="00A835D9" w:rsidR="007A5B73" w:rsidRDefault="007A5B73" w14:paraId="48BC886E" w14:textId="58AF6912">
      <w:pPr>
        <w:rPr>
          <w:rFonts w:ascii="Calibri" w:hAnsi="Calibri" w:cs="Calibri"/>
        </w:rPr>
      </w:pPr>
    </w:p>
    <w:p w:rsidRPr="00A835D9" w:rsidR="008C77DA" w:rsidP="008C77DA" w:rsidRDefault="008C77DA" w14:paraId="5C5EAE14" w14:textId="37492D9A">
      <w:pPr>
        <w:rPr>
          <w:rFonts w:ascii="Calibri" w:hAnsi="Calibri" w:cs="Calibri"/>
        </w:rPr>
      </w:pPr>
    </w:p>
    <w:p w:rsidRPr="00A835D9" w:rsidR="008C77DA" w:rsidP="008C77DA" w:rsidRDefault="008C77DA" w14:paraId="0D673BD9" w14:textId="4C6FB193">
      <w:pPr>
        <w:rPr>
          <w:rFonts w:ascii="Calibri" w:hAnsi="Calibri" w:cs="Calibri"/>
        </w:rPr>
      </w:pPr>
    </w:p>
    <w:p w:rsidRPr="00A835D9" w:rsidR="008C77DA" w:rsidP="008C77DA" w:rsidRDefault="008C77DA" w14:paraId="73FC21A7" w14:textId="2AA3E7EC">
      <w:pPr>
        <w:rPr>
          <w:rFonts w:ascii="Calibri" w:hAnsi="Calibri" w:cs="Calibri"/>
        </w:rPr>
      </w:pPr>
    </w:p>
    <w:p w:rsidRPr="00A835D9" w:rsidR="008C77DA" w:rsidP="008C77DA" w:rsidRDefault="008C77DA" w14:paraId="6D052412" w14:textId="7945B07C">
      <w:pPr>
        <w:rPr>
          <w:rFonts w:ascii="Calibri" w:hAnsi="Calibri" w:cs="Calibri"/>
        </w:rPr>
      </w:pPr>
    </w:p>
    <w:p w:rsidRPr="00A835D9" w:rsidR="008C77DA" w:rsidP="008C77DA" w:rsidRDefault="008C77DA" w14:paraId="01907F42" w14:textId="1F6EC458">
      <w:pPr>
        <w:rPr>
          <w:rFonts w:ascii="Calibri" w:hAnsi="Calibri" w:cs="Calibri"/>
        </w:rPr>
      </w:pPr>
    </w:p>
    <w:p w:rsidRPr="00A835D9" w:rsidR="008C77DA" w:rsidP="008C77DA" w:rsidRDefault="008C77DA" w14:paraId="776F34BD" w14:textId="6350195F">
      <w:pPr>
        <w:rPr>
          <w:rFonts w:ascii="Calibri" w:hAnsi="Calibri" w:cs="Calibri"/>
        </w:rPr>
      </w:pPr>
    </w:p>
    <w:p w:rsidRPr="00A835D9" w:rsidR="008C77DA" w:rsidP="008C77DA" w:rsidRDefault="00747902" w14:paraId="47B016E4" w14:textId="061452EF">
      <w:pPr>
        <w:rPr>
          <w:rFonts w:ascii="Calibri" w:hAnsi="Calibri" w:cs="Calibri"/>
        </w:rPr>
      </w:pPr>
      <w:r w:rsidRPr="00A835D9">
        <w:rPr>
          <w:rFonts w:ascii="Calibri" w:hAnsi="Calibri" w:cs="Calibri"/>
          <w:noProof/>
        </w:rPr>
        <w:drawing>
          <wp:anchor distT="0" distB="0" distL="114300" distR="114300" simplePos="0" relativeHeight="251674624" behindDoc="0" locked="0" layoutInCell="1" allowOverlap="1" wp14:anchorId="0EDAB92F" wp14:editId="6608038E">
            <wp:simplePos x="0" y="0"/>
            <wp:positionH relativeFrom="margin">
              <wp:posOffset>5038090</wp:posOffset>
            </wp:positionH>
            <wp:positionV relativeFrom="margin">
              <wp:posOffset>8430260</wp:posOffset>
            </wp:positionV>
            <wp:extent cx="699135" cy="1070610"/>
            <wp:effectExtent l="0" t="0" r="5715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ive in barnsley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5D9" w:rsidR="004425BA">
        <w:rPr>
          <w:rFonts w:ascii="Calibri" w:hAnsi="Calibri" w:cs="Calibri"/>
          <w:noProof/>
        </w:rPr>
        <w:drawing>
          <wp:anchor distT="0" distB="0" distL="114300" distR="114300" simplePos="0" relativeHeight="251675648" behindDoc="0" locked="0" layoutInCell="1" allowOverlap="1" wp14:anchorId="09DB0505" wp14:editId="1D0CA276">
            <wp:simplePos x="0" y="0"/>
            <wp:positionH relativeFrom="column">
              <wp:posOffset>1125220</wp:posOffset>
            </wp:positionH>
            <wp:positionV relativeFrom="paragraph">
              <wp:posOffset>1011555</wp:posOffset>
            </wp:positionV>
            <wp:extent cx="1038225" cy="598170"/>
            <wp:effectExtent l="0" t="0" r="952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5D9" w:rsidR="004425BA">
        <w:rPr>
          <w:rFonts w:ascii="Calibri" w:hAnsi="Calibri" w:cs="Calibri"/>
          <w:noProof/>
        </w:rPr>
        <w:drawing>
          <wp:anchor distT="0" distB="0" distL="114300" distR="114300" simplePos="0" relativeHeight="251678720" behindDoc="0" locked="0" layoutInCell="1" allowOverlap="1" wp14:anchorId="033E9397" wp14:editId="17B29BFB">
            <wp:simplePos x="0" y="0"/>
            <wp:positionH relativeFrom="column">
              <wp:posOffset>2211705</wp:posOffset>
            </wp:positionH>
            <wp:positionV relativeFrom="paragraph">
              <wp:posOffset>1011555</wp:posOffset>
            </wp:positionV>
            <wp:extent cx="1228090" cy="549275"/>
            <wp:effectExtent l="0" t="0" r="0" b="317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5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5D9" w:rsidR="004425BA">
        <w:rPr>
          <w:rFonts w:ascii="Calibri" w:hAnsi="Calibri" w:cs="Calibri"/>
          <w:noProof/>
        </w:rPr>
        <w:drawing>
          <wp:anchor distT="0" distB="0" distL="114300" distR="114300" simplePos="0" relativeHeight="251676672" behindDoc="0" locked="0" layoutInCell="1" allowOverlap="1" wp14:anchorId="1A0233EB" wp14:editId="5A7030A2">
            <wp:simplePos x="0" y="0"/>
            <wp:positionH relativeFrom="column">
              <wp:posOffset>3592195</wp:posOffset>
            </wp:positionH>
            <wp:positionV relativeFrom="paragraph">
              <wp:posOffset>1000125</wp:posOffset>
            </wp:positionV>
            <wp:extent cx="1381125" cy="549910"/>
            <wp:effectExtent l="0" t="0" r="9525" b="254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5D9" w:rsidR="004425BA">
        <w:rPr>
          <w:rFonts w:ascii="Calibri" w:hAnsi="Calibri" w:cs="Calibri"/>
          <w:noProof/>
        </w:rPr>
        <w:drawing>
          <wp:anchor distT="0" distB="0" distL="114300" distR="114300" simplePos="0" relativeHeight="251677696" behindDoc="0" locked="0" layoutInCell="1" allowOverlap="1" wp14:anchorId="33BA8096" wp14:editId="0615D26E">
            <wp:simplePos x="0" y="0"/>
            <wp:positionH relativeFrom="margin">
              <wp:align>left</wp:align>
            </wp:positionH>
            <wp:positionV relativeFrom="paragraph">
              <wp:posOffset>820420</wp:posOffset>
            </wp:positionV>
            <wp:extent cx="1059180" cy="748664"/>
            <wp:effectExtent l="0" t="0" r="762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74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5D9" w:rsidR="008C77DA">
        <w:rPr>
          <w:rFonts w:ascii="Calibri" w:hAnsi="Calibri" w:cs="Calibri"/>
          <w:noProof/>
        </w:rPr>
        <w:drawing>
          <wp:anchor distT="0" distB="0" distL="114300" distR="114300" simplePos="0" relativeHeight="251668480" behindDoc="0" locked="0" layoutInCell="1" allowOverlap="1" wp14:anchorId="0C6721AC" wp14:editId="139AD66A">
            <wp:simplePos x="0" y="0"/>
            <wp:positionH relativeFrom="margin">
              <wp:posOffset>6829425</wp:posOffset>
            </wp:positionH>
            <wp:positionV relativeFrom="margin">
              <wp:posOffset>15148560</wp:posOffset>
            </wp:positionV>
            <wp:extent cx="699135" cy="1070610"/>
            <wp:effectExtent l="0" t="0" r="5715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ive in barnsley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5D9" w:rsidR="008C77DA">
        <w:rPr>
          <w:rFonts w:ascii="Calibri" w:hAnsi="Calibri" w:cs="Calibri"/>
          <w:noProof/>
        </w:rPr>
        <w:drawing>
          <wp:anchor distT="0" distB="0" distL="114300" distR="114300" simplePos="0" relativeHeight="251661312" behindDoc="0" locked="0" layoutInCell="1" allowOverlap="1" wp14:anchorId="410127B1" wp14:editId="687402D2">
            <wp:simplePos x="0" y="0"/>
            <wp:positionH relativeFrom="margin">
              <wp:posOffset>6677025</wp:posOffset>
            </wp:positionH>
            <wp:positionV relativeFrom="margin">
              <wp:posOffset>14996160</wp:posOffset>
            </wp:positionV>
            <wp:extent cx="699135" cy="1070610"/>
            <wp:effectExtent l="0" t="0" r="5715" b="0"/>
            <wp:wrapSquare wrapText="bothSides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ive in barnsley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5D9" w:rsidR="008C77DA">
        <w:rPr>
          <w:rFonts w:ascii="Calibri" w:hAnsi="Calibri" w:cs="Calibri"/>
          <w:noProof/>
        </w:rPr>
        <w:drawing>
          <wp:anchor distT="0" distB="0" distL="114300" distR="114300" simplePos="0" relativeHeight="251662336" behindDoc="0" locked="0" layoutInCell="1" allowOverlap="1" wp14:anchorId="4C61409D" wp14:editId="49F8A153">
            <wp:simplePos x="0" y="0"/>
            <wp:positionH relativeFrom="column">
              <wp:posOffset>2409825</wp:posOffset>
            </wp:positionH>
            <wp:positionV relativeFrom="paragraph">
              <wp:posOffset>6014720</wp:posOffset>
            </wp:positionV>
            <wp:extent cx="1038225" cy="59817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5D9" w:rsidR="008C77DA">
        <w:rPr>
          <w:rFonts w:ascii="Calibri" w:hAnsi="Calibri" w:cs="Calibri"/>
          <w:noProof/>
        </w:rPr>
        <w:drawing>
          <wp:anchor distT="0" distB="0" distL="114300" distR="114300" simplePos="0" relativeHeight="251664384" behindDoc="0" locked="0" layoutInCell="1" allowOverlap="1" wp14:anchorId="32214131" wp14:editId="40CED1F0">
            <wp:simplePos x="0" y="0"/>
            <wp:positionH relativeFrom="column">
              <wp:posOffset>1440815</wp:posOffset>
            </wp:positionH>
            <wp:positionV relativeFrom="paragraph">
              <wp:posOffset>5998210</wp:posOffset>
            </wp:positionV>
            <wp:extent cx="864235" cy="61087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5D9" w:rsidR="008C77DA">
        <w:rPr>
          <w:rFonts w:ascii="Calibri" w:hAnsi="Calibri" w:cs="Calibri"/>
          <w:noProof/>
        </w:rPr>
        <w:drawing>
          <wp:anchor distT="0" distB="0" distL="114300" distR="114300" simplePos="0" relativeHeight="251665408" behindDoc="0" locked="0" layoutInCell="1" allowOverlap="1" wp14:anchorId="5958B58F" wp14:editId="3B3A12D4">
            <wp:simplePos x="0" y="0"/>
            <wp:positionH relativeFrom="column">
              <wp:posOffset>3534410</wp:posOffset>
            </wp:positionH>
            <wp:positionV relativeFrom="paragraph">
              <wp:posOffset>6011545</wp:posOffset>
            </wp:positionV>
            <wp:extent cx="1228090" cy="549275"/>
            <wp:effectExtent l="0" t="0" r="0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5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Pr="00A835D9" w:rsidR="008C77DA" w:rsidSect="00A074AC">
      <w:headerReference w:type="default" r:id="rId19"/>
      <w:footerReference w:type="default" r:id="rId20"/>
      <w:pgSz w:w="11900" w:h="16840" w:orient="portrait"/>
      <w:pgMar w:top="-568" w:right="1440" w:bottom="1135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81BDB" w:rsidP="0013600D" w:rsidRDefault="00B81BDB" w14:paraId="627F3DC2" w14:textId="77777777">
      <w:r>
        <w:separator/>
      </w:r>
    </w:p>
  </w:endnote>
  <w:endnote w:type="continuationSeparator" w:id="0">
    <w:p w:rsidR="00B81BDB" w:rsidP="0013600D" w:rsidRDefault="00B81BDB" w14:paraId="7FA9C3C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13600D" w:rsidRDefault="70B4E399" w14:paraId="6356E67C" w14:textId="77777777">
    <w:pPr>
      <w:pStyle w:val="Footer"/>
    </w:pPr>
    <w:r>
      <w:rPr>
        <w:noProof/>
      </w:rPr>
      <w:drawing>
        <wp:inline distT="0" distB="0" distL="0" distR="0" wp14:anchorId="164FFBC1" wp14:editId="20752AD5">
          <wp:extent cx="5727701" cy="22923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/>
                </pic:nvPicPr>
                <pic:blipFill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1" cy="229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81BDB" w:rsidP="0013600D" w:rsidRDefault="00B81BDB" w14:paraId="642B38E4" w14:textId="77777777">
      <w:r>
        <w:separator/>
      </w:r>
    </w:p>
  </w:footnote>
  <w:footnote w:type="continuationSeparator" w:id="0">
    <w:p w:rsidR="00B81BDB" w:rsidP="0013600D" w:rsidRDefault="00B81BDB" w14:paraId="503E8E1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600D" w:rsidP="0013600D" w:rsidRDefault="0013600D" w14:paraId="3180AC69" w14:textId="607BCCB8">
    <w:pPr>
      <w:pStyle w:val="Header"/>
      <w:ind w:hanging="141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0E3B85"/>
    <w:multiLevelType w:val="hybridMultilevel"/>
    <w:tmpl w:val="34A888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2635C28"/>
    <w:multiLevelType w:val="hybridMultilevel"/>
    <w:tmpl w:val="B12A08B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6106580"/>
    <w:multiLevelType w:val="hybridMultilevel"/>
    <w:tmpl w:val="1C9CCF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7715931"/>
    <w:multiLevelType w:val="hybridMultilevel"/>
    <w:tmpl w:val="FD38D4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C52623E"/>
    <w:multiLevelType w:val="hybridMultilevel"/>
    <w:tmpl w:val="6DA845AE"/>
    <w:lvl w:ilvl="0" w:tplc="47004112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B33A3104">
      <w:start w:val="1"/>
      <w:numFmt w:val="lowerLetter"/>
      <w:lvlText w:val="%2."/>
      <w:lvlJc w:val="left"/>
      <w:pPr>
        <w:ind w:left="1440" w:hanging="360"/>
      </w:pPr>
    </w:lvl>
    <w:lvl w:ilvl="2" w:tplc="D7F8D434">
      <w:start w:val="1"/>
      <w:numFmt w:val="lowerRoman"/>
      <w:lvlText w:val="%3."/>
      <w:lvlJc w:val="right"/>
      <w:pPr>
        <w:ind w:left="2160" w:hanging="180"/>
      </w:pPr>
    </w:lvl>
    <w:lvl w:ilvl="3" w:tplc="7B389178">
      <w:start w:val="1"/>
      <w:numFmt w:val="decimal"/>
      <w:lvlText w:val="%4."/>
      <w:lvlJc w:val="left"/>
      <w:pPr>
        <w:ind w:left="2880" w:hanging="360"/>
      </w:pPr>
    </w:lvl>
    <w:lvl w:ilvl="4" w:tplc="3F02A898">
      <w:start w:val="1"/>
      <w:numFmt w:val="lowerLetter"/>
      <w:lvlText w:val="%5."/>
      <w:lvlJc w:val="left"/>
      <w:pPr>
        <w:ind w:left="3600" w:hanging="360"/>
      </w:pPr>
    </w:lvl>
    <w:lvl w:ilvl="5" w:tplc="7B8297CE">
      <w:start w:val="1"/>
      <w:numFmt w:val="lowerRoman"/>
      <w:lvlText w:val="%6."/>
      <w:lvlJc w:val="right"/>
      <w:pPr>
        <w:ind w:left="4320" w:hanging="180"/>
      </w:pPr>
    </w:lvl>
    <w:lvl w:ilvl="6" w:tplc="2A102200">
      <w:start w:val="1"/>
      <w:numFmt w:val="decimal"/>
      <w:lvlText w:val="%7."/>
      <w:lvlJc w:val="left"/>
      <w:pPr>
        <w:ind w:left="5040" w:hanging="360"/>
      </w:pPr>
    </w:lvl>
    <w:lvl w:ilvl="7" w:tplc="C3F638E0">
      <w:start w:val="1"/>
      <w:numFmt w:val="lowerLetter"/>
      <w:lvlText w:val="%8."/>
      <w:lvlJc w:val="left"/>
      <w:pPr>
        <w:ind w:left="5760" w:hanging="360"/>
      </w:pPr>
    </w:lvl>
    <w:lvl w:ilvl="8" w:tplc="4164269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E84"/>
    <w:rsid w:val="00031E5E"/>
    <w:rsid w:val="000C082B"/>
    <w:rsid w:val="0013600D"/>
    <w:rsid w:val="001932D9"/>
    <w:rsid w:val="001A5403"/>
    <w:rsid w:val="001B6259"/>
    <w:rsid w:val="002013C8"/>
    <w:rsid w:val="0025194E"/>
    <w:rsid w:val="00286EDF"/>
    <w:rsid w:val="002A0E44"/>
    <w:rsid w:val="002A3856"/>
    <w:rsid w:val="002D2454"/>
    <w:rsid w:val="003709A1"/>
    <w:rsid w:val="003828EF"/>
    <w:rsid w:val="00391641"/>
    <w:rsid w:val="003952AF"/>
    <w:rsid w:val="003A2484"/>
    <w:rsid w:val="003A33B9"/>
    <w:rsid w:val="003B531E"/>
    <w:rsid w:val="004425BA"/>
    <w:rsid w:val="00467E55"/>
    <w:rsid w:val="004A4BB8"/>
    <w:rsid w:val="004F1429"/>
    <w:rsid w:val="004F34B7"/>
    <w:rsid w:val="0050255E"/>
    <w:rsid w:val="00557AFB"/>
    <w:rsid w:val="005629B2"/>
    <w:rsid w:val="00593FC1"/>
    <w:rsid w:val="005A77CD"/>
    <w:rsid w:val="005B2CBD"/>
    <w:rsid w:val="005F5C0D"/>
    <w:rsid w:val="006309EF"/>
    <w:rsid w:val="006D3032"/>
    <w:rsid w:val="00735514"/>
    <w:rsid w:val="00747902"/>
    <w:rsid w:val="00747960"/>
    <w:rsid w:val="007629FE"/>
    <w:rsid w:val="007A5B73"/>
    <w:rsid w:val="00816724"/>
    <w:rsid w:val="00836D45"/>
    <w:rsid w:val="008C77DA"/>
    <w:rsid w:val="008D0B7E"/>
    <w:rsid w:val="008D2A02"/>
    <w:rsid w:val="009A783B"/>
    <w:rsid w:val="009E47A9"/>
    <w:rsid w:val="00A00E53"/>
    <w:rsid w:val="00A074AC"/>
    <w:rsid w:val="00A135A4"/>
    <w:rsid w:val="00A42D1F"/>
    <w:rsid w:val="00A835D9"/>
    <w:rsid w:val="00A862A0"/>
    <w:rsid w:val="00A87380"/>
    <w:rsid w:val="00A91802"/>
    <w:rsid w:val="00AD212E"/>
    <w:rsid w:val="00AE1E84"/>
    <w:rsid w:val="00AF62AD"/>
    <w:rsid w:val="00B20196"/>
    <w:rsid w:val="00B270A7"/>
    <w:rsid w:val="00B34642"/>
    <w:rsid w:val="00B34F23"/>
    <w:rsid w:val="00B516B1"/>
    <w:rsid w:val="00B532F1"/>
    <w:rsid w:val="00B81BDB"/>
    <w:rsid w:val="00B85BE9"/>
    <w:rsid w:val="00B8738D"/>
    <w:rsid w:val="00BA1417"/>
    <w:rsid w:val="00BA19B7"/>
    <w:rsid w:val="00BF5C77"/>
    <w:rsid w:val="00C05262"/>
    <w:rsid w:val="00C46461"/>
    <w:rsid w:val="00C6587F"/>
    <w:rsid w:val="00C739CC"/>
    <w:rsid w:val="00C955BB"/>
    <w:rsid w:val="00CA0124"/>
    <w:rsid w:val="00CB1471"/>
    <w:rsid w:val="00CC1A4A"/>
    <w:rsid w:val="00CF18A8"/>
    <w:rsid w:val="00D12A49"/>
    <w:rsid w:val="00D40FC3"/>
    <w:rsid w:val="00D60666"/>
    <w:rsid w:val="00D81FBA"/>
    <w:rsid w:val="00DA23DF"/>
    <w:rsid w:val="00DB3F62"/>
    <w:rsid w:val="00DC3E33"/>
    <w:rsid w:val="00DD2664"/>
    <w:rsid w:val="00DF7766"/>
    <w:rsid w:val="00E42553"/>
    <w:rsid w:val="00E724F5"/>
    <w:rsid w:val="00E856FA"/>
    <w:rsid w:val="00EA00CC"/>
    <w:rsid w:val="00EA34D2"/>
    <w:rsid w:val="00F03A9E"/>
    <w:rsid w:val="00F15DE9"/>
    <w:rsid w:val="00F3776C"/>
    <w:rsid w:val="00F50513"/>
    <w:rsid w:val="00F95E7C"/>
    <w:rsid w:val="00FA18BF"/>
    <w:rsid w:val="00FB0BFE"/>
    <w:rsid w:val="00FC62E1"/>
    <w:rsid w:val="00FD2FBB"/>
    <w:rsid w:val="0449E304"/>
    <w:rsid w:val="06A2F7B9"/>
    <w:rsid w:val="0985FE95"/>
    <w:rsid w:val="0FDAE8CC"/>
    <w:rsid w:val="104F28EC"/>
    <w:rsid w:val="18ACF2F3"/>
    <w:rsid w:val="193BD804"/>
    <w:rsid w:val="19C6C201"/>
    <w:rsid w:val="1E0B5D3B"/>
    <w:rsid w:val="24D8CE28"/>
    <w:rsid w:val="27D0179C"/>
    <w:rsid w:val="2F1D1AB1"/>
    <w:rsid w:val="3C8A9997"/>
    <w:rsid w:val="4333BFC6"/>
    <w:rsid w:val="458D5A5B"/>
    <w:rsid w:val="5047BA78"/>
    <w:rsid w:val="5C4777E0"/>
    <w:rsid w:val="68AB3345"/>
    <w:rsid w:val="70B4E399"/>
    <w:rsid w:val="72E7ADCE"/>
    <w:rsid w:val="767BE05A"/>
    <w:rsid w:val="7D12C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4C2C27"/>
  <w14:defaultImageDpi w14:val="32767"/>
  <w15:chartTrackingRefBased/>
  <w15:docId w15:val="{47E685FC-B847-477F-A9F7-19128FF34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D12A49"/>
    <w:pPr>
      <w:spacing w:after="160" w:line="259" w:lineRule="auto"/>
    </w:pPr>
    <w:rPr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600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3600D"/>
  </w:style>
  <w:style w:type="paragraph" w:styleId="Footer">
    <w:name w:val="footer"/>
    <w:basedOn w:val="Normal"/>
    <w:link w:val="FooterChar"/>
    <w:uiPriority w:val="99"/>
    <w:unhideWhenUsed/>
    <w:rsid w:val="0013600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3600D"/>
  </w:style>
  <w:style w:type="paragraph" w:styleId="ListParagraph">
    <w:name w:val="List Paragraph"/>
    <w:basedOn w:val="Normal"/>
    <w:uiPriority w:val="34"/>
    <w:qFormat/>
    <w:rsid w:val="00CA0124"/>
    <w:pPr>
      <w:ind w:left="720"/>
      <w:contextualSpacing/>
    </w:pPr>
  </w:style>
  <w:style w:type="character" w:styleId="Hyperlink">
    <w:name w:val="Hyperlink"/>
    <w:rsid w:val="007A5B73"/>
    <w:rPr>
      <w:color w:val="0000FF"/>
      <w:u w:val="single"/>
    </w:rPr>
  </w:style>
  <w:style w:type="table" w:styleId="TableGrid">
    <w:name w:val="Table Grid"/>
    <w:basedOn w:val="TableNormal"/>
    <w:uiPriority w:val="39"/>
    <w:rsid w:val="008C77D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">
    <w:name w:val="Unresolved Mention"/>
    <w:basedOn w:val="DefaultParagraphFont"/>
    <w:uiPriority w:val="99"/>
    <w:rsid w:val="00A835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35D9"/>
    <w:rPr>
      <w:color w:val="954F72" w:themeColor="followedHyperlink"/>
      <w:u w:val="single"/>
    </w:rPr>
  </w:style>
  <w:style w:type="paragraph" w:styleId="paragraph" w:customStyle="1">
    <w:name w:val="paragraph"/>
    <w:basedOn w:val="Normal"/>
    <w:rsid w:val="001B625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1B6259"/>
  </w:style>
  <w:style w:type="character" w:styleId="eop" w:customStyle="1">
    <w:name w:val="eop"/>
    <w:basedOn w:val="DefaultParagraphFont"/>
    <w:rsid w:val="001B6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69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95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2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6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2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3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7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5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2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1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3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8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03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35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7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9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32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4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9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79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20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9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4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mailto:sportandactiverecreation@barnsley.gov.uk" TargetMode="External" Id="rId13" /><Relationship Type="http://schemas.openxmlformats.org/officeDocument/2006/relationships/image" Target="media/image6.jpeg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image" Target="media/image5.png" Id="rId17" /><Relationship Type="http://schemas.openxmlformats.org/officeDocument/2006/relationships/customXml" Target="../customXml/item2.xml" Id="rId2" /><Relationship Type="http://schemas.openxmlformats.org/officeDocument/2006/relationships/image" Target="media/image4.png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image" Target="media/image3.png" Id="rId15" /><Relationship Type="http://schemas.openxmlformats.org/officeDocument/2006/relationships/endnotes" Target="endnotes.xml" Id="rId10" /><Relationship Type="http://schemas.openxmlformats.org/officeDocument/2006/relationships/header" Target="head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png" Id="rId14" /><Relationship Type="http://schemas.openxmlformats.org/officeDocument/2006/relationships/theme" Target="theme/theme1.xml" Id="rId22" /><Relationship Type="http://schemas.openxmlformats.org/officeDocument/2006/relationships/hyperlink" Target="mailto:sportandactiverecreation@barnsley.gov.uk" TargetMode="External" Id="R52dd855fd66148a7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art006\AppData\Local\Microsoft\Windows\INetCache\Content.Outlook\UK2VCBZS\Barnsley%20DAP%20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2520D6E4F43547A3262604DAAC33FB" ma:contentTypeVersion="26" ma:contentTypeDescription="Create a new document." ma:contentTypeScope="" ma:versionID="3370da0303a293fc0d6627d55e8c1206">
  <xsd:schema xmlns:xsd="http://www.w3.org/2001/XMLSchema" xmlns:xs="http://www.w3.org/2001/XMLSchema" xmlns:p="http://schemas.microsoft.com/office/2006/metadata/properties" xmlns:ns2="http://schemas.microsoft.com/sharepoint.v3" xmlns:ns3="474685c8-9aa1-4880-bba1-e5e6573b521b" xmlns:ns4="dab537bb-c3ce-4a0c-b98e-09444cb316f3" targetNamespace="http://schemas.microsoft.com/office/2006/metadata/properties" ma:root="true" ma:fieldsID="777904e400e29edad76f1792d08c8f66" ns2:_="" ns3:_="" ns4:_="">
    <xsd:import namespace="http://schemas.microsoft.com/sharepoint.v3"/>
    <xsd:import namespace="474685c8-9aa1-4880-bba1-e5e6573b521b"/>
    <xsd:import namespace="dab537bb-c3ce-4a0c-b98e-09444cb316f3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Applicant_x0020_name" minOccurs="0"/>
                <xsd:element ref="ns3:Status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Copyright" minOccurs="0"/>
                <xsd:element ref="ns3:Time_x002f_DateTaken" minOccurs="0"/>
                <xsd:element ref="ns3:Outcom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8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4685c8-9aa1-4880-bba1-e5e6573b521b" elementFormDefault="qualified">
    <xsd:import namespace="http://schemas.microsoft.com/office/2006/documentManagement/types"/>
    <xsd:import namespace="http://schemas.microsoft.com/office/infopath/2007/PartnerControls"/>
    <xsd:element name="Applicant_x0020_name" ma:index="9" nillable="true" ma:displayName="Applicant name" ma:internalName="Applicant_x0020_name" ma:readOnly="false">
      <xsd:simpleType>
        <xsd:restriction base="dms:Text">
          <xsd:maxLength value="255"/>
        </xsd:restriction>
      </xsd:simpleType>
    </xsd:element>
    <xsd:element name="Status" ma:index="10" nillable="true" ma:displayName="Status" ma:default="Enter Choice #1" ma:format="Dropdown" ma:internalName="Status" ma:readOnly="false">
      <xsd:simpleType>
        <xsd:union memberTypes="dms:Text">
          <xsd:simpleType>
            <xsd:restriction base="dms:Choice">
              <xsd:enumeration value="Enter Choice #1"/>
              <xsd:enumeration value="Enter Choice #2"/>
              <xsd:enumeration value="Enter Choice #3"/>
            </xsd:restriction>
          </xsd:simpleType>
        </xsd:un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Copyright" ma:index="23" nillable="true" ma:displayName="Copyright" ma:format="Dropdown" ma:internalName="Copyright">
      <xsd:simpleType>
        <xsd:restriction base="dms:Note">
          <xsd:maxLength value="255"/>
        </xsd:restriction>
      </xsd:simpleType>
    </xsd:element>
    <xsd:element name="Time_x002f_DateTaken" ma:index="24" nillable="true" ma:displayName="Time / Date Taken" ma:format="Dropdown" ma:internalName="Time_x002f_DateTaken">
      <xsd:simpleType>
        <xsd:restriction base="dms:Text">
          <xsd:maxLength value="255"/>
        </xsd:restriction>
      </xsd:simpleType>
    </xsd:element>
    <xsd:element name="Outcome" ma:index="25" nillable="true" ma:displayName="Outcome" ma:default="1" ma:format="Dropdown" ma:internalName="Outcome">
      <xsd:simpleType>
        <xsd:restriction base="dms:Boolean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b537bb-c3ce-4a0c-b98e-09444cb316f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474685c8-9aa1-4880-bba1-e5e6573b521b">Enter Choice #1</Status>
    <Time_x002f_DateTaken xmlns="474685c8-9aa1-4880-bba1-e5e6573b521b" xsi:nil="true"/>
    <Outcome xmlns="474685c8-9aa1-4880-bba1-e5e6573b521b">true</Outcome>
    <CategoryDescription xmlns="http://schemas.microsoft.com/sharepoint.v3" xsi:nil="true"/>
    <Applicant_x0020_name xmlns="474685c8-9aa1-4880-bba1-e5e6573b521b" xsi:nil="true"/>
    <Copyright xmlns="474685c8-9aa1-4880-bba1-e5e6573b521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59B42B-53B2-48E7-9FBB-6A2D6FF1DA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024488-A7C7-4221-9515-6D9DB26858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.v3"/>
    <ds:schemaRef ds:uri="474685c8-9aa1-4880-bba1-e5e6573b521b"/>
    <ds:schemaRef ds:uri="dab537bb-c3ce-4a0c-b98e-09444cb316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BE1897-ED59-4ADD-B900-D3D2CF752701}">
  <ds:schemaRefs>
    <ds:schemaRef ds:uri="http://schemas.microsoft.com/office/2006/metadata/properties"/>
    <ds:schemaRef ds:uri="http://schemas.microsoft.com/office/infopath/2007/PartnerControls"/>
    <ds:schemaRef ds:uri="474685c8-9aa1-4880-bba1-e5e6573b521b"/>
    <ds:schemaRef ds:uri="http://schemas.microsoft.com/sharepoint.v3"/>
  </ds:schemaRefs>
</ds:datastoreItem>
</file>

<file path=customXml/itemProps4.xml><?xml version="1.0" encoding="utf-8"?>
<ds:datastoreItem xmlns:ds="http://schemas.openxmlformats.org/officeDocument/2006/customXml" ds:itemID="{8DFCA93F-9653-40C9-84F5-81A7E5C2DF8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Barnsley DAP Letter template.dotx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Rogers , Stuart (SENIOR PUBLIC HEALTH OFFICER)</dc:creator>
  <keywords/>
  <dc:description/>
  <lastModifiedBy>Billingham , Lisa (SPORTS OFFICER)</lastModifiedBy>
  <revision>66</revision>
  <dcterms:created xsi:type="dcterms:W3CDTF">2021-08-02T07:36:00.0000000Z</dcterms:created>
  <dcterms:modified xsi:type="dcterms:W3CDTF">2021-10-06T17:06:30.6548332Z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0x0101005A2520D6E4F43547A3262604DAAC33FB</vt:lpwstr>
  </property>
</Properties>
</file>